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F41B4E" w:rsidRPr="00F41B4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41B4E" w:rsidRPr="00F41B4E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41B4E" w:rsidP="009A21D7">
      <w:pPr>
        <w:pStyle w:val="Tekstpodstawowywcity"/>
        <w:spacing w:line="360" w:lineRule="auto"/>
        <w:ind w:firstLine="0"/>
      </w:pPr>
      <w:r w:rsidRPr="00F41B4E">
        <w:rPr>
          <w:b/>
        </w:rPr>
        <w:t>Wykonanie nowego hydroizolacyjnego pokrycia dachu w technologii bezspoinowej opartej na masach bitumicznych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D07" w:rsidRDefault="00AE0D07">
      <w:r>
        <w:separator/>
      </w:r>
    </w:p>
  </w:endnote>
  <w:endnote w:type="continuationSeparator" w:id="0">
    <w:p w:rsidR="00AE0D07" w:rsidRDefault="00AE0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1B4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4E" w:rsidRDefault="00F41B4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D07" w:rsidRDefault="00AE0D07">
      <w:r>
        <w:separator/>
      </w:r>
    </w:p>
  </w:footnote>
  <w:footnote w:type="continuationSeparator" w:id="0">
    <w:p w:rsidR="00AE0D07" w:rsidRDefault="00AE0D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4E" w:rsidRDefault="00F41B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4E" w:rsidRDefault="00F41B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B4E" w:rsidRDefault="00F41B4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0D0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E0D0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1B4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1052</Words>
  <Characters>6313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2013-06-21T06:20:00Z</dcterms:created>
  <dcterms:modified xsi:type="dcterms:W3CDTF">2013-06-21T06:20:00Z</dcterms:modified>
</cp:coreProperties>
</file>