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43696E">
        <w:rPr>
          <w:rFonts w:ascii="Tahoma" w:hAnsi="Tahoma" w:cs="Tahoma"/>
          <w:b w:val="0"/>
          <w:bCs/>
          <w:sz w:val="18"/>
          <w:szCs w:val="18"/>
        </w:rPr>
        <w:t>W odpowiedzi na ogłoszenie o 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51567F" w:rsidRPr="0051567F">
        <w:rPr>
          <w:rFonts w:ascii="Tahoma" w:hAnsi="Tahoma" w:cs="Tahoma"/>
          <w:bCs/>
          <w:sz w:val="18"/>
          <w:szCs w:val="18"/>
        </w:rPr>
        <w:t>Naprawa dachu wraz z remontem kominów na dachu budynku Wydziału Budownictwa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51567F" w:rsidRPr="0051567F">
        <w:rPr>
          <w:rFonts w:ascii="Tahoma" w:hAnsi="Tahoma" w:cs="Tahoma"/>
          <w:bCs/>
          <w:sz w:val="18"/>
          <w:szCs w:val="18"/>
        </w:rPr>
        <w:t>ZP/RB-09/13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3696E" w:rsidRPr="0043696E" w:rsidRDefault="0043696E" w:rsidP="0043696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ne</w:t>
      </w:r>
      <w:r w:rsidRPr="0043696E">
        <w:rPr>
          <w:rFonts w:ascii="Tahoma" w:hAnsi="Tahoma" w:cs="Tahoma"/>
          <w:color w:val="000000"/>
          <w:spacing w:val="-2"/>
          <w:w w:val="101"/>
          <w:sz w:val="18"/>
          <w:szCs w:val="18"/>
        </w:rPr>
        <w:t>tto :  ..........................................................  PLN</w:t>
      </w:r>
    </w:p>
    <w:p w:rsidR="0043696E" w:rsidRDefault="0043696E" w:rsidP="0043696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43696E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3696E" w:rsidRDefault="00806A90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VAT………%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51567F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51567F">
        <w:rPr>
          <w:rFonts w:ascii="Tahoma" w:hAnsi="Tahoma" w:cs="Tahoma"/>
          <w:sz w:val="18"/>
          <w:szCs w:val="18"/>
        </w:rPr>
        <w:t>4 000.00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r w:rsidRPr="00567913">
        <w:rPr>
          <w:rFonts w:ascii="Tahoma" w:hAnsi="Tahoma" w:cs="Tahoma"/>
          <w:sz w:val="18"/>
          <w:szCs w:val="18"/>
        </w:rPr>
        <w:lastRenderedPageBreak/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43696E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bookmarkEnd w:id="0"/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C06" w:rsidRDefault="008E2C06">
      <w:r>
        <w:separator/>
      </w:r>
    </w:p>
  </w:endnote>
  <w:endnote w:type="continuationSeparator" w:id="0">
    <w:p w:rsidR="008E2C06" w:rsidRDefault="008E2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F651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F651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F651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F651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F65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C06" w:rsidRDefault="008E2C06">
      <w:r>
        <w:separator/>
      </w:r>
    </w:p>
  </w:footnote>
  <w:footnote w:type="continuationSeparator" w:id="0">
    <w:p w:rsidR="008E2C06" w:rsidRDefault="008E2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F65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F651C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F65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06"/>
    <w:rsid w:val="0043696E"/>
    <w:rsid w:val="0051567F"/>
    <w:rsid w:val="00806A90"/>
    <w:rsid w:val="00813C72"/>
    <w:rsid w:val="008E2C06"/>
    <w:rsid w:val="008F651C"/>
    <w:rsid w:val="009A6983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2013-06-21T06:24:00Z</dcterms:created>
  <dcterms:modified xsi:type="dcterms:W3CDTF">2013-06-21T06:24:00Z</dcterms:modified>
</cp:coreProperties>
</file>