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86382" w:rsidRPr="0008638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86382" w:rsidRPr="0008638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86382" w:rsidP="009A21D7">
      <w:pPr>
        <w:pStyle w:val="Tekstpodstawowywcity"/>
        <w:spacing w:line="360" w:lineRule="auto"/>
        <w:ind w:firstLine="0"/>
      </w:pPr>
      <w:r w:rsidRPr="00086382">
        <w:rPr>
          <w:b/>
        </w:rPr>
        <w:t>Naprawa dachu wraz z remontem kominów na dachu budynku Wydziału Budownictwa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B73" w:rsidRDefault="006D4B73">
      <w:r>
        <w:separator/>
      </w:r>
    </w:p>
  </w:endnote>
  <w:endnote w:type="continuationSeparator" w:id="0">
    <w:p w:rsidR="006D4B73" w:rsidRDefault="006D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3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38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82" w:rsidRDefault="000863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B73" w:rsidRDefault="006D4B73">
      <w:r>
        <w:separator/>
      </w:r>
    </w:p>
  </w:footnote>
  <w:footnote w:type="continuationSeparator" w:id="0">
    <w:p w:rsidR="006D4B73" w:rsidRDefault="006D4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82" w:rsidRDefault="000863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82" w:rsidRDefault="000863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82" w:rsidRDefault="000863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B73"/>
    <w:rsid w:val="00002F64"/>
    <w:rsid w:val="00086382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D4B73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1047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2013-06-20T07:01:00Z</dcterms:created>
  <dcterms:modified xsi:type="dcterms:W3CDTF">2013-06-20T07:01:00Z</dcterms:modified>
</cp:coreProperties>
</file>