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60FFE" w:rsidRPr="00760FFE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60FFE" w:rsidRPr="00760FFE">
        <w:rPr>
          <w:sz w:val="24"/>
          <w:szCs w:val="24"/>
        </w:rPr>
        <w:t>ZP/RB-09/13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60FFE" w:rsidRPr="00760FFE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60FFE" w:rsidP="00E001EA">
      <w:pPr>
        <w:jc w:val="both"/>
        <w:rPr>
          <w:sz w:val="24"/>
          <w:szCs w:val="24"/>
        </w:rPr>
      </w:pPr>
      <w:r w:rsidRPr="00760FFE">
        <w:rPr>
          <w:b/>
          <w:sz w:val="24"/>
          <w:szCs w:val="24"/>
        </w:rPr>
        <w:t>Naprawa dachu wraz z remontem kominów na dachu budynku Wydziału Budownictwa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906" w:rsidRDefault="00562906">
      <w:r>
        <w:separator/>
      </w:r>
    </w:p>
  </w:endnote>
  <w:endnote w:type="continuationSeparator" w:id="0">
    <w:p w:rsidR="00562906" w:rsidRDefault="00562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60F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60F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29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906" w:rsidRDefault="00562906">
      <w:r>
        <w:separator/>
      </w:r>
    </w:p>
  </w:footnote>
  <w:footnote w:type="continuationSeparator" w:id="0">
    <w:p w:rsidR="00562906" w:rsidRDefault="00562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FFE" w:rsidRDefault="00760F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FFE" w:rsidRDefault="00760F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906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2906"/>
    <w:rsid w:val="005674B2"/>
    <w:rsid w:val="005A629F"/>
    <w:rsid w:val="005E43A0"/>
    <w:rsid w:val="00760FFE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67349-C3A2-4BCF-9BA4-048E26C8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2013-06-20T07:01:00Z</dcterms:created>
  <dcterms:modified xsi:type="dcterms:W3CDTF">2013-06-20T07:01:00Z</dcterms:modified>
</cp:coreProperties>
</file>