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F65A2A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F65A2A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6B66D5" w:rsidRPr="00F65A2A">
        <w:rPr>
          <w:rFonts w:ascii="Tahoma" w:hAnsi="Tahoma" w:cs="Tahoma"/>
          <w:bCs/>
          <w:sz w:val="18"/>
          <w:szCs w:val="18"/>
        </w:rPr>
        <w:t>Wymiana podłogi w gabinecie i sekretariacie Rektora Politechniki Częstochowskiej</w:t>
      </w:r>
      <w:r w:rsidRPr="00F65A2A">
        <w:rPr>
          <w:rFonts w:ascii="Tahoma" w:hAnsi="Tahoma" w:cs="Tahoma"/>
          <w:bCs/>
          <w:sz w:val="18"/>
          <w:szCs w:val="18"/>
        </w:rPr>
        <w:t xml:space="preserve"> </w:t>
      </w:r>
      <w:r w:rsidRPr="00F65A2A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6B66D5" w:rsidRPr="00F65A2A">
        <w:rPr>
          <w:rFonts w:ascii="Tahoma" w:hAnsi="Tahoma" w:cs="Tahoma"/>
          <w:bCs/>
          <w:sz w:val="18"/>
          <w:szCs w:val="18"/>
        </w:rPr>
        <w:t>ZP/RB-08/13</w:t>
      </w:r>
      <w:r w:rsidRPr="00F65A2A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F65A2A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F65A2A" w:rsidRPr="00F65A2A" w:rsidRDefault="00F65A2A" w:rsidP="00F65A2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bookmarkStart w:id="0" w:name="_GoBack"/>
      <w:r w:rsidRPr="00F65A2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</w:t>
      </w:r>
      <w:r w:rsidRPr="00F65A2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:</w:t>
      </w:r>
      <w:r w:rsidRPr="00F65A2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</w:t>
      </w:r>
      <w:bookmarkEnd w:id="0"/>
      <w:r w:rsidRPr="00F65A2A">
        <w:rPr>
          <w:rFonts w:ascii="Tahoma" w:hAnsi="Tahoma" w:cs="Tahoma"/>
          <w:color w:val="000000"/>
          <w:spacing w:val="-2"/>
          <w:w w:val="101"/>
          <w:sz w:val="18"/>
          <w:szCs w:val="18"/>
        </w:rPr>
        <w:t>..........................................................  PLN</w:t>
      </w:r>
    </w:p>
    <w:p w:rsidR="00F65A2A" w:rsidRDefault="00F65A2A" w:rsidP="00F65A2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F65A2A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F65A2A" w:rsidRDefault="00F65A2A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……..%</w:t>
      </w:r>
    </w:p>
    <w:p w:rsidR="00F65A2A" w:rsidRDefault="00F65A2A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6B66D5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6B66D5">
        <w:rPr>
          <w:rFonts w:ascii="Tahoma" w:hAnsi="Tahoma" w:cs="Tahoma"/>
          <w:sz w:val="18"/>
          <w:szCs w:val="18"/>
        </w:rPr>
        <w:t>700.00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703" w:rsidRDefault="00490703">
      <w:r>
        <w:separator/>
      </w:r>
    </w:p>
  </w:endnote>
  <w:endnote w:type="continuationSeparator" w:id="0">
    <w:p w:rsidR="00490703" w:rsidRDefault="0049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65A2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65A2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65A2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65A2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65A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703" w:rsidRDefault="00490703">
      <w:r>
        <w:separator/>
      </w:r>
    </w:p>
  </w:footnote>
  <w:footnote w:type="continuationSeparator" w:id="0">
    <w:p w:rsidR="00490703" w:rsidRDefault="00490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65A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65A2A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65A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0703"/>
    <w:rsid w:val="00490703"/>
    <w:rsid w:val="006B66D5"/>
    <w:rsid w:val="00813C72"/>
    <w:rsid w:val="00E02776"/>
    <w:rsid w:val="00E91EA0"/>
    <w:rsid w:val="00F6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2013-06-13T07:33:00Z</dcterms:created>
  <dcterms:modified xsi:type="dcterms:W3CDTF">2013-06-13T07:33:00Z</dcterms:modified>
</cp:coreProperties>
</file>