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83C5B" w:rsidRPr="00483C5B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83C5B" w:rsidRPr="00483C5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83C5B" w:rsidRPr="00483C5B">
        <w:rPr>
          <w:b/>
        </w:rPr>
        <w:t>Wymiana podłogi w gabinecie i sekretariacie Rektora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6FD" w:rsidRDefault="009316FD">
      <w:r>
        <w:separator/>
      </w:r>
    </w:p>
  </w:endnote>
  <w:endnote w:type="continuationSeparator" w:id="0">
    <w:p w:rsidR="009316FD" w:rsidRDefault="0093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C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C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16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6FD" w:rsidRDefault="009316FD">
      <w:r>
        <w:separator/>
      </w:r>
    </w:p>
  </w:footnote>
  <w:footnote w:type="continuationSeparator" w:id="0">
    <w:p w:rsidR="009316FD" w:rsidRDefault="00931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C5B" w:rsidRDefault="00483C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C5B" w:rsidRDefault="00483C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C5B" w:rsidRDefault="00483C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16FD"/>
    <w:rsid w:val="000A5EC4"/>
    <w:rsid w:val="00212828"/>
    <w:rsid w:val="00271E63"/>
    <w:rsid w:val="00280712"/>
    <w:rsid w:val="002A7C88"/>
    <w:rsid w:val="00483C5B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316FD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2013-06-13T07:22:00Z</dcterms:created>
  <dcterms:modified xsi:type="dcterms:W3CDTF">2013-06-13T07:22:00Z</dcterms:modified>
</cp:coreProperties>
</file>