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E02B6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3.2pt;margin-top:-7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>
                  <w:bookmarkStart w:id="0" w:name="_GoBack"/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706488" w:rsidRPr="00706488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06488" w:rsidRPr="00706488">
        <w:rPr>
          <w:sz w:val="24"/>
          <w:szCs w:val="24"/>
        </w:rPr>
        <w:t>ZP/RB-06/13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06488" w:rsidRPr="00706488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706488" w:rsidP="00E001EA">
      <w:pPr>
        <w:jc w:val="both"/>
        <w:rPr>
          <w:sz w:val="24"/>
          <w:szCs w:val="24"/>
        </w:rPr>
      </w:pPr>
      <w:r w:rsidRPr="00706488">
        <w:rPr>
          <w:b/>
          <w:sz w:val="24"/>
          <w:szCs w:val="24"/>
        </w:rPr>
        <w:t xml:space="preserve">Przebudowa Instalacji sieciowej wraz z osprzętem Aktywnym w sieci </w:t>
      </w:r>
      <w:proofErr w:type="spellStart"/>
      <w:r w:rsidRPr="00706488">
        <w:rPr>
          <w:b/>
          <w:sz w:val="24"/>
          <w:szCs w:val="24"/>
        </w:rPr>
        <w:t>Lan</w:t>
      </w:r>
      <w:proofErr w:type="spellEnd"/>
      <w:r w:rsidRPr="00706488">
        <w:rPr>
          <w:b/>
          <w:sz w:val="24"/>
          <w:szCs w:val="24"/>
        </w:rPr>
        <w:t xml:space="preserve"> administracji i sieci międzywydziałowej  Politechniki Częstochowskiej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851" w:rsidRDefault="002B0851">
      <w:r>
        <w:separator/>
      </w:r>
    </w:p>
  </w:endnote>
  <w:endnote w:type="continuationSeparator" w:id="0">
    <w:p w:rsidR="002B0851" w:rsidRDefault="002B0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02B63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02B63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B08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851" w:rsidRDefault="002B0851">
      <w:r>
        <w:separator/>
      </w:r>
    </w:p>
  </w:footnote>
  <w:footnote w:type="continuationSeparator" w:id="0">
    <w:p w:rsidR="002B0851" w:rsidRDefault="002B08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B63" w:rsidRPr="008777EF" w:rsidRDefault="00E02B63" w:rsidP="00E02B63">
    <w:pPr>
      <w:contextualSpacing/>
      <w:jc w:val="center"/>
    </w:pPr>
    <w:r w:rsidRPr="00DD0A1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logotyp" style="width:453pt;height:56.25pt;visibility:visible;mso-wrap-style:square">
          <v:imagedata r:id="rId1" o:title="logotyp"/>
        </v:shape>
      </w:pict>
    </w:r>
  </w:p>
  <w:p w:rsidR="00E02B63" w:rsidRDefault="00E02B63" w:rsidP="00E02B63">
    <w:pPr>
      <w:contextualSpacing/>
      <w:jc w:val="center"/>
      <w:rPr>
        <w:b/>
        <w:color w:val="17365D"/>
        <w:sz w:val="14"/>
        <w:szCs w:val="14"/>
      </w:rPr>
    </w:pPr>
    <w:r w:rsidRPr="00186499">
      <w:rPr>
        <w:b/>
        <w:color w:val="17365D"/>
        <w:sz w:val="14"/>
        <w:szCs w:val="14"/>
      </w:rPr>
      <w:t>Projekt jest współfinansowany przez Unię Europejską z Europejskieg</w:t>
    </w:r>
    <w:r>
      <w:rPr>
        <w:b/>
        <w:color w:val="17365D"/>
        <w:sz w:val="14"/>
        <w:szCs w:val="14"/>
      </w:rPr>
      <w:t>o Funduszu Rozwoju Regionalnego</w:t>
    </w:r>
  </w:p>
  <w:p w:rsidR="00E02B63" w:rsidRPr="007A098E" w:rsidRDefault="00E02B63" w:rsidP="00E02B63">
    <w:pPr>
      <w:contextualSpacing/>
      <w:jc w:val="center"/>
      <w:rPr>
        <w:b/>
        <w:color w:val="17365D"/>
        <w:sz w:val="14"/>
        <w:szCs w:val="14"/>
      </w:rPr>
    </w:pPr>
    <w:r w:rsidRPr="00186499">
      <w:rPr>
        <w:b/>
        <w:color w:val="17365D"/>
        <w:sz w:val="14"/>
        <w:szCs w:val="14"/>
      </w:rPr>
      <w:t>w ramach Regionalnego Programu Operacyjnego Województwa Śląskiego na lat 2007-2013</w:t>
    </w:r>
  </w:p>
  <w:p w:rsidR="00E02B63" w:rsidRPr="007A23D7" w:rsidRDefault="00E02B63" w:rsidP="00E02B63">
    <w:pPr>
      <w:contextualSpacing/>
      <w:jc w:val="center"/>
      <w:rPr>
        <w:color w:val="17365D"/>
        <w:sz w:val="14"/>
        <w:szCs w:val="1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49" type="#_x0000_t32" style="position:absolute;left:0;text-align:left;margin-left:-1.25pt;margin-top:9.95pt;width:462.6pt;height: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"/>
      </w:pict>
    </w:r>
    <w:r w:rsidRPr="007A098E">
      <w:rPr>
        <w:b/>
        <w:color w:val="17365D"/>
        <w:sz w:val="14"/>
        <w:szCs w:val="14"/>
      </w:rPr>
      <w:t>Projekt pn. „Zintegrowany System Informatyczny Zarządzania Politechniką Częstochowską”</w:t>
    </w:r>
    <w:r w:rsidRPr="007A098E">
      <w:rPr>
        <w:b/>
        <w:color w:val="17365D"/>
        <w:sz w:val="14"/>
        <w:szCs w:val="14"/>
      </w:rPr>
      <w:tab/>
      <w:t>Umowa nr UDA-RPSL.08.01.00-00-060/09-00</w:t>
    </w:r>
  </w:p>
  <w:p w:rsidR="00E02B63" w:rsidRDefault="00E02B63" w:rsidP="00E02B63"/>
  <w:p w:rsidR="00706488" w:rsidRDefault="007064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0851"/>
    <w:rsid w:val="00013C96"/>
    <w:rsid w:val="00035F1B"/>
    <w:rsid w:val="00065ADD"/>
    <w:rsid w:val="000D6FE5"/>
    <w:rsid w:val="001F059E"/>
    <w:rsid w:val="00260E96"/>
    <w:rsid w:val="002B0851"/>
    <w:rsid w:val="002F5E7A"/>
    <w:rsid w:val="00343281"/>
    <w:rsid w:val="00425DD9"/>
    <w:rsid w:val="005674B2"/>
    <w:rsid w:val="005A629F"/>
    <w:rsid w:val="005E43A0"/>
    <w:rsid w:val="00706488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02B63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0294F-0F5F-4817-B5E9-A0593E827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163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2013-06-06T10:02:00Z</dcterms:created>
  <dcterms:modified xsi:type="dcterms:W3CDTF">2013-06-06T10:02:00Z</dcterms:modified>
</cp:coreProperties>
</file>