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D295D" w:rsidRPr="00FD295D">
        <w:rPr>
          <w:b/>
          <w:i w:val="0"/>
        </w:rPr>
        <w:t>1</w:t>
      </w:r>
    </w:p>
    <w:p w:rsidR="006F646A" w:rsidRDefault="002F7A4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295D" w:rsidRPr="00FD295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D295D" w:rsidRPr="00FD295D">
        <w:rPr>
          <w:b/>
        </w:rPr>
        <w:t xml:space="preserve">Przebudowa Instalacji sieciowej wraz z osprzętem Aktywnym w sieci </w:t>
      </w:r>
      <w:proofErr w:type="spellStart"/>
      <w:r w:rsidR="00FD295D" w:rsidRPr="00FD295D">
        <w:rPr>
          <w:b/>
        </w:rPr>
        <w:t>Lan</w:t>
      </w:r>
      <w:proofErr w:type="spellEnd"/>
      <w:r w:rsidR="00FD295D" w:rsidRPr="00FD295D">
        <w:rPr>
          <w:b/>
        </w:rPr>
        <w:t xml:space="preserve"> administracji i sieci międzywydziałowej 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B02" w:rsidRDefault="00234B02">
      <w:r>
        <w:separator/>
      </w:r>
    </w:p>
  </w:endnote>
  <w:endnote w:type="continuationSeparator" w:id="0">
    <w:p w:rsidR="00234B02" w:rsidRDefault="00234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F7A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A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A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4B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B02" w:rsidRDefault="00234B02">
      <w:r>
        <w:separator/>
      </w:r>
    </w:p>
  </w:footnote>
  <w:footnote w:type="continuationSeparator" w:id="0">
    <w:p w:rsidR="00234B02" w:rsidRDefault="00234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43" w:rsidRDefault="002F7A43" w:rsidP="002F7A43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logotyp" style="width:452.95pt;height:56.1pt;visibility:visible;mso-wrap-style:square">
          <v:imagedata r:id="rId1" o:title="logotyp"/>
        </v:shape>
      </w:pict>
    </w:r>
  </w:p>
  <w:p w:rsidR="002F7A43" w:rsidRDefault="002F7A43" w:rsidP="002F7A43">
    <w:pPr>
      <w:jc w:val="center"/>
      <w:rPr>
        <w:b/>
        <w:color w:val="17365D"/>
        <w:sz w:val="14"/>
        <w:szCs w:val="14"/>
      </w:rPr>
    </w:pPr>
    <w:r>
      <w:rPr>
        <w:b/>
        <w:color w:val="17365D"/>
        <w:sz w:val="14"/>
        <w:szCs w:val="14"/>
      </w:rPr>
      <w:t>Projekt jest współfinansowany przez Unię Europejską z Europejskiego Funduszu Rozwoju Regionalnego</w:t>
    </w:r>
  </w:p>
  <w:p w:rsidR="002F7A43" w:rsidRDefault="002F7A43" w:rsidP="002F7A43">
    <w:pPr>
      <w:jc w:val="center"/>
      <w:rPr>
        <w:b/>
        <w:color w:val="17365D"/>
        <w:sz w:val="14"/>
        <w:szCs w:val="14"/>
      </w:rPr>
    </w:pPr>
    <w:r>
      <w:rPr>
        <w:b/>
        <w:color w:val="17365D"/>
        <w:sz w:val="14"/>
        <w:szCs w:val="14"/>
      </w:rPr>
      <w:t>w ramach Regionalnego Programu Operacyjnego Województwa Śląskiego na lat 2007-2013</w:t>
    </w:r>
  </w:p>
  <w:p w:rsidR="002F7A43" w:rsidRDefault="002F7A43" w:rsidP="002F7A43">
    <w:pPr>
      <w:jc w:val="center"/>
      <w:rPr>
        <w:color w:val="17365D"/>
        <w:sz w:val="14"/>
        <w:szCs w:val="14"/>
      </w:rPr>
    </w:pPr>
    <w:r>
      <w:rPr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left:0;text-align:left;margin-left:-1.25pt;margin-top:9.95pt;width:462.6pt;height: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"/>
      </w:pict>
    </w:r>
    <w:r>
      <w:rPr>
        <w:b/>
        <w:color w:val="17365D"/>
        <w:sz w:val="14"/>
        <w:szCs w:val="14"/>
      </w:rPr>
      <w:t>Projekt pn. „Zintegrowany System Informatyczny Zarządzania Politechniką Częstochowską”</w:t>
    </w:r>
    <w:r>
      <w:rPr>
        <w:b/>
        <w:color w:val="17365D"/>
        <w:sz w:val="14"/>
        <w:szCs w:val="14"/>
      </w:rPr>
      <w:tab/>
      <w:t>Umowa nr UDA-RPSL.08.01.00-00-060/09-00</w:t>
    </w:r>
  </w:p>
  <w:p w:rsidR="00FD295D" w:rsidRDefault="00FD29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2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B02"/>
    <w:rsid w:val="000A5EC4"/>
    <w:rsid w:val="00212828"/>
    <w:rsid w:val="00234B02"/>
    <w:rsid w:val="00271E63"/>
    <w:rsid w:val="00280712"/>
    <w:rsid w:val="002A7C88"/>
    <w:rsid w:val="002F7A43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D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8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2013-06-06T09:58:00Z</dcterms:created>
  <dcterms:modified xsi:type="dcterms:W3CDTF">2013-06-06T09:58:00Z</dcterms:modified>
</cp:coreProperties>
</file>