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054B7" w:rsidRPr="00A054B7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054B7" w:rsidRPr="00A054B7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054B7" w:rsidRPr="00A054B7">
        <w:rPr>
          <w:b/>
        </w:rPr>
        <w:t>Wykonanie przebudowy i remontu łącznika nad ulicą Akademicką Wydział Zarządzania Politechnika Częstochowska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3C6" w:rsidRDefault="005443C6">
      <w:r>
        <w:separator/>
      </w:r>
    </w:p>
  </w:endnote>
  <w:endnote w:type="continuationSeparator" w:id="0">
    <w:p w:rsidR="005443C6" w:rsidRDefault="00544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54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54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43C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3C6" w:rsidRDefault="005443C6">
      <w:r>
        <w:separator/>
      </w:r>
    </w:p>
  </w:footnote>
  <w:footnote w:type="continuationSeparator" w:id="0">
    <w:p w:rsidR="005443C6" w:rsidRDefault="005443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4B7" w:rsidRDefault="00A054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4B7" w:rsidRDefault="00A054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4B7" w:rsidRDefault="00A054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43C6"/>
    <w:rsid w:val="000A5EC4"/>
    <w:rsid w:val="00212828"/>
    <w:rsid w:val="00271E63"/>
    <w:rsid w:val="00280712"/>
    <w:rsid w:val="002A7C88"/>
    <w:rsid w:val="004B4F3F"/>
    <w:rsid w:val="004D3908"/>
    <w:rsid w:val="004F2D10"/>
    <w:rsid w:val="005443C6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054B7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2013-06-06T07:00:00Z</dcterms:created>
  <dcterms:modified xsi:type="dcterms:W3CDTF">2013-06-06T07:00:00Z</dcterms:modified>
</cp:coreProperties>
</file>