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8B39A8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D45FE0" w:rsidRDefault="008B39A8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D45FE0">
        <w:rPr>
          <w:rFonts w:ascii="Tahoma" w:hAnsi="Tahoma" w:cs="Tahoma"/>
          <w:b w:val="0"/>
          <w:sz w:val="18"/>
          <w:szCs w:val="18"/>
        </w:rPr>
        <w:t>Tel/fax……………………………..</w:t>
      </w:r>
      <w:r w:rsidR="00036A09" w:rsidRPr="00D45FE0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 w:rsidRPr="00D45FE0">
        <w:rPr>
          <w:rFonts w:ascii="Tahoma" w:hAnsi="Tahoma" w:cs="Tahoma"/>
          <w:b w:val="0"/>
          <w:sz w:val="18"/>
          <w:szCs w:val="18"/>
        </w:rPr>
        <w:t>………</w:t>
      </w:r>
    </w:p>
    <w:p w:rsidR="004569FD" w:rsidRPr="00D45FE0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D45FE0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 w:rsidRPr="00D45FE0">
        <w:rPr>
          <w:rFonts w:ascii="Tahoma" w:hAnsi="Tahoma" w:cs="Tahoma"/>
          <w:sz w:val="18"/>
          <w:szCs w:val="18"/>
        </w:rPr>
        <w:t>FORMULARZ</w:t>
      </w:r>
      <w:r w:rsidR="00E54E5A" w:rsidRPr="00D45FE0">
        <w:rPr>
          <w:rFonts w:ascii="Tahoma" w:hAnsi="Tahoma" w:cs="Tahoma"/>
          <w:sz w:val="18"/>
          <w:szCs w:val="18"/>
        </w:rPr>
        <w:t xml:space="preserve"> OFERTY</w:t>
      </w:r>
    </w:p>
    <w:p w:rsidR="00E54E5A" w:rsidRPr="00D45FE0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7748D9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748D9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7748D9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7748D9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748D9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7748D9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748D9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748D9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7748D9" w:rsidRPr="007748D9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7748D9" w:rsidRPr="007748D9">
        <w:rPr>
          <w:rFonts w:ascii="Tahoma" w:hAnsi="Tahoma" w:cs="Tahoma"/>
          <w:b/>
          <w:sz w:val="18"/>
          <w:szCs w:val="18"/>
        </w:rPr>
        <w:t>Dostawa sprzętu komputerowego dla Wydziału Elektrycznego Politechniki Częstochowskiej</w:t>
      </w:r>
      <w:r w:rsidR="00D45FE0">
        <w:rPr>
          <w:rFonts w:ascii="Tahoma" w:hAnsi="Tahoma" w:cs="Tahoma"/>
          <w:b/>
          <w:sz w:val="18"/>
          <w:szCs w:val="18"/>
        </w:rPr>
        <w:t xml:space="preserve"> </w:t>
      </w:r>
      <w:r w:rsidR="00D45FE0" w:rsidRPr="00D45FE0">
        <w:rPr>
          <w:rFonts w:ascii="Tahoma" w:hAnsi="Tahoma" w:cs="Tahoma"/>
          <w:b/>
          <w:sz w:val="18"/>
          <w:szCs w:val="18"/>
        </w:rPr>
        <w:t>finansowana ze środków Unii Europejskiej w ramach grantu Unii Europejskiej PIIF-GA-2010-272715 FP7-PEOPLE-2010-IIF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7748D9" w:rsidRPr="007748D9">
        <w:rPr>
          <w:rFonts w:ascii="Tahoma" w:hAnsi="Tahoma" w:cs="Tahoma"/>
          <w:b/>
          <w:sz w:val="18"/>
          <w:szCs w:val="18"/>
        </w:rPr>
        <w:t>ZP/DK-26/13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7748D9" w:rsidRPr="00036A09" w:rsidTr="00083E05">
        <w:tc>
          <w:tcPr>
            <w:tcW w:w="1134" w:type="dxa"/>
          </w:tcPr>
          <w:p w:rsidR="007748D9" w:rsidRPr="00036A09" w:rsidRDefault="007748D9" w:rsidP="00083E0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748D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748D9">
              <w:rPr>
                <w:rFonts w:ascii="Tahoma" w:hAnsi="Tahoma" w:cs="Tahoma"/>
                <w:sz w:val="18"/>
                <w:szCs w:val="18"/>
              </w:rPr>
              <w:t>Komputer przenośny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748D9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E173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E173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7748D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9E173B" w:rsidRPr="005F2C9E" w:rsidRDefault="009E173B" w:rsidP="009E17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9E173B" w:rsidRPr="00036A09" w:rsidRDefault="009E173B" w:rsidP="009E17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7748D9" w:rsidRPr="00036A09" w:rsidTr="00083E05">
        <w:tc>
          <w:tcPr>
            <w:tcW w:w="1134" w:type="dxa"/>
          </w:tcPr>
          <w:p w:rsidR="007748D9" w:rsidRPr="00036A09" w:rsidRDefault="007748D9" w:rsidP="00083E0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748D9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748D9">
              <w:rPr>
                <w:rFonts w:ascii="Tahoma" w:hAnsi="Tahoma" w:cs="Tahoma"/>
                <w:sz w:val="18"/>
                <w:szCs w:val="18"/>
              </w:rPr>
              <w:t>Tablet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748D9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E173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E173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7748D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9E173B" w:rsidRPr="005F2C9E" w:rsidRDefault="009E173B" w:rsidP="009E17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9E173B" w:rsidRPr="00036A09" w:rsidRDefault="009E173B" w:rsidP="009E17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7748D9" w:rsidRPr="00036A09" w:rsidTr="00083E05">
        <w:tc>
          <w:tcPr>
            <w:tcW w:w="1134" w:type="dxa"/>
          </w:tcPr>
          <w:p w:rsidR="007748D9" w:rsidRPr="00036A09" w:rsidRDefault="007748D9" w:rsidP="00083E0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748D9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748D9">
              <w:rPr>
                <w:rFonts w:ascii="Tahoma" w:hAnsi="Tahoma" w:cs="Tahoma"/>
                <w:sz w:val="18"/>
                <w:szCs w:val="18"/>
              </w:rPr>
              <w:t>Drukarka laserowa kolorowa wielofunkcyjna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748D9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9E173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9E173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7748D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....................... zł (słownie: ............................................................................. zł).</w:t>
            </w:r>
          </w:p>
          <w:p w:rsidR="009E173B" w:rsidRPr="005F2C9E" w:rsidRDefault="009E173B" w:rsidP="009E17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9E173B" w:rsidRPr="00036A09" w:rsidRDefault="009E173B" w:rsidP="009E17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7748D9" w:rsidRPr="00036A09" w:rsidTr="00083E05">
        <w:trPr>
          <w:jc w:val="center"/>
        </w:trPr>
        <w:tc>
          <w:tcPr>
            <w:tcW w:w="1134" w:type="dxa"/>
          </w:tcPr>
          <w:p w:rsidR="007748D9" w:rsidRPr="00036A09" w:rsidRDefault="007748D9" w:rsidP="00083E0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748D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748D9" w:rsidRPr="00036A09" w:rsidTr="00083E05">
        <w:trPr>
          <w:jc w:val="center"/>
        </w:trPr>
        <w:tc>
          <w:tcPr>
            <w:tcW w:w="1134" w:type="dxa"/>
          </w:tcPr>
          <w:p w:rsidR="007748D9" w:rsidRPr="00036A09" w:rsidRDefault="007748D9" w:rsidP="00083E0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748D9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748D9" w:rsidRPr="00036A09" w:rsidTr="00083E05">
        <w:trPr>
          <w:jc w:val="center"/>
        </w:trPr>
        <w:tc>
          <w:tcPr>
            <w:tcW w:w="1134" w:type="dxa"/>
          </w:tcPr>
          <w:p w:rsidR="007748D9" w:rsidRPr="00036A09" w:rsidRDefault="007748D9" w:rsidP="00083E0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748D9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7748D9" w:rsidRPr="00036A09" w:rsidRDefault="007748D9" w:rsidP="00083E0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3225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AA3" w:rsidRDefault="00497AA3">
      <w:r>
        <w:separator/>
      </w:r>
    </w:p>
  </w:endnote>
  <w:endnote w:type="continuationSeparator" w:id="0">
    <w:p w:rsidR="00497AA3" w:rsidRDefault="00497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D9" w:rsidRDefault="007748D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036E86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45FE0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D9" w:rsidRDefault="007748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AA3" w:rsidRDefault="00497AA3">
      <w:r>
        <w:separator/>
      </w:r>
    </w:p>
  </w:footnote>
  <w:footnote w:type="continuationSeparator" w:id="0">
    <w:p w:rsidR="00497AA3" w:rsidRDefault="00497AA3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D9" w:rsidRDefault="007748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D9" w:rsidRDefault="007748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D9" w:rsidRDefault="007748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48D9"/>
    <w:rsid w:val="00036A09"/>
    <w:rsid w:val="00036E86"/>
    <w:rsid w:val="000F18FA"/>
    <w:rsid w:val="00301A06"/>
    <w:rsid w:val="00306360"/>
    <w:rsid w:val="003225A9"/>
    <w:rsid w:val="00354AC4"/>
    <w:rsid w:val="004569FD"/>
    <w:rsid w:val="00475250"/>
    <w:rsid w:val="00497AA3"/>
    <w:rsid w:val="00637863"/>
    <w:rsid w:val="006703E0"/>
    <w:rsid w:val="00703495"/>
    <w:rsid w:val="00733F44"/>
    <w:rsid w:val="007748D9"/>
    <w:rsid w:val="008B39A8"/>
    <w:rsid w:val="00974624"/>
    <w:rsid w:val="009E173B"/>
    <w:rsid w:val="00B21345"/>
    <w:rsid w:val="00C32A65"/>
    <w:rsid w:val="00C33979"/>
    <w:rsid w:val="00C57DDD"/>
    <w:rsid w:val="00C916FC"/>
    <w:rsid w:val="00D45FE0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25A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225A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3225A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3225A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3225A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3225A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3225A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3225A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3225A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3225A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3225A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3225A9"/>
  </w:style>
  <w:style w:type="paragraph" w:styleId="Stopka">
    <w:name w:val="footer"/>
    <w:basedOn w:val="Normalny"/>
    <w:rsid w:val="003225A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225A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3225A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ECA46-6BB8-4D2F-8F04-92F040D19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2013-06-03T09:59:00Z</cp:lastPrinted>
  <dcterms:created xsi:type="dcterms:W3CDTF">2013-06-03T09:59:00Z</dcterms:created>
  <dcterms:modified xsi:type="dcterms:W3CDTF">2013-06-03T09:59:00Z</dcterms:modified>
</cp:coreProperties>
</file>