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E418B" w:rsidRPr="00CE418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E418B" w:rsidRPr="00CE418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E418B" w:rsidP="009A21D7">
      <w:pPr>
        <w:pStyle w:val="Tekstpodstawowywcity"/>
        <w:spacing w:line="360" w:lineRule="auto"/>
        <w:ind w:firstLine="0"/>
      </w:pPr>
      <w:r w:rsidRPr="00CE418B">
        <w:rPr>
          <w:b/>
        </w:rPr>
        <w:t>Naprawa dachu wraz z remontem kominów na dachu budynku Wydziału Budownictwa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FA7" w:rsidRDefault="00715FA7">
      <w:r>
        <w:separator/>
      </w:r>
    </w:p>
  </w:endnote>
  <w:endnote w:type="continuationSeparator" w:id="0">
    <w:p w:rsidR="00715FA7" w:rsidRDefault="0071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41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41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18B" w:rsidRDefault="00CE41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FA7" w:rsidRDefault="00715FA7">
      <w:r>
        <w:separator/>
      </w:r>
    </w:p>
  </w:footnote>
  <w:footnote w:type="continuationSeparator" w:id="0">
    <w:p w:rsidR="00715FA7" w:rsidRDefault="00715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18B" w:rsidRDefault="00CE41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18B" w:rsidRDefault="00CE41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18B" w:rsidRDefault="00CE41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FA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15FA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CE418B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2013-05-28T06:12:00Z</dcterms:created>
  <dcterms:modified xsi:type="dcterms:W3CDTF">2013-05-28T06:12:00Z</dcterms:modified>
</cp:coreProperties>
</file>