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7065B3" w:rsidRPr="007065B3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7065B3" w:rsidRPr="007065B3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7065B3" w:rsidRPr="007065B3">
        <w:rPr>
          <w:b/>
        </w:rPr>
        <w:t>Wymiana 19 szt. okien w pokojach dydaktycznych w budynku przy Al. Armii Krajowej 19 paw. C Wydziału Zarządzania Politechniki Częstochowskiej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4E50" w:rsidRDefault="00354E50">
      <w:r>
        <w:separator/>
      </w:r>
    </w:p>
  </w:endnote>
  <w:endnote w:type="continuationSeparator" w:id="0">
    <w:p w:rsidR="00354E50" w:rsidRDefault="00354E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65B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65B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54E5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4E50" w:rsidRDefault="00354E50">
      <w:r>
        <w:separator/>
      </w:r>
    </w:p>
  </w:footnote>
  <w:footnote w:type="continuationSeparator" w:id="0">
    <w:p w:rsidR="00354E50" w:rsidRDefault="00354E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5B3" w:rsidRDefault="007065B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5B3" w:rsidRDefault="007065B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5B3" w:rsidRDefault="007065B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4E50"/>
    <w:rsid w:val="000A5EC4"/>
    <w:rsid w:val="00212828"/>
    <w:rsid w:val="00271E63"/>
    <w:rsid w:val="00280712"/>
    <w:rsid w:val="002A7C88"/>
    <w:rsid w:val="00354E50"/>
    <w:rsid w:val="004B4F3F"/>
    <w:rsid w:val="004D3908"/>
    <w:rsid w:val="004F2D10"/>
    <w:rsid w:val="00586A2A"/>
    <w:rsid w:val="005D5E0B"/>
    <w:rsid w:val="00616A00"/>
    <w:rsid w:val="00695AE8"/>
    <w:rsid w:val="006F646A"/>
    <w:rsid w:val="007065B3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2013-05-23T11:30:00Z</dcterms:created>
  <dcterms:modified xsi:type="dcterms:W3CDTF">2013-05-23T11:30:00Z</dcterms:modified>
</cp:coreProperties>
</file>