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9B40CD" w:rsidRPr="009B40CD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B40CD" w:rsidRPr="009B40CD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9B40CD" w:rsidP="009A21D7">
      <w:pPr>
        <w:pStyle w:val="Tekstpodstawowywcity"/>
        <w:spacing w:line="360" w:lineRule="auto"/>
        <w:ind w:firstLine="0"/>
      </w:pPr>
      <w:r w:rsidRPr="009B40CD">
        <w:rPr>
          <w:b/>
        </w:rPr>
        <w:t>Dostawa oprogramowania firmy Microsoft (systemów operacyjnych oraz serwera bazy danych) wraz ze wsparciem konsultacyjnym dla Instytutu Inteligentnych Systemów Informatycznych Politechniki Częstochowskiej</w:t>
      </w:r>
      <w:r w:rsidR="007D5C8B">
        <w:t xml:space="preserve">, </w:t>
      </w:r>
      <w:proofErr w:type="spellStart"/>
      <w:r w:rsidR="007D5C8B">
        <w:t>spr</w:t>
      </w:r>
      <w:proofErr w:type="spellEnd"/>
      <w:r w:rsidR="007D5C8B">
        <w:t xml:space="preserve">. nr rej. </w:t>
      </w:r>
      <w:r w:rsidR="007D5C8B" w:rsidRPr="007D5C8B">
        <w:rPr>
          <w:b/>
        </w:rPr>
        <w:t>ZP/DK-22/13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 xml:space="preserve">z postępowaniem o udzielenie zamówienia, przestępstwo przeciwko prawom osób </w:t>
      </w:r>
      <w:r w:rsidRPr="00F25573">
        <w:rPr>
          <w:szCs w:val="22"/>
        </w:rPr>
        <w:lastRenderedPageBreak/>
        <w:t>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lastRenderedPageBreak/>
        <w:t xml:space="preserve"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późn.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>należąc do tej samej grupy kapitałowej, w rozumieniu ustawy z dnia 16 lutego 2007 r. o ochronie konkurencji i konsumentów (Dz. U. Nr 50, poz. 331, z późn.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3E77" w:rsidRDefault="00873E77">
      <w:r>
        <w:separator/>
      </w:r>
    </w:p>
  </w:endnote>
  <w:endnote w:type="continuationSeparator" w:id="0">
    <w:p w:rsidR="00873E77" w:rsidRDefault="00873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C8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D5C8B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CD" w:rsidRDefault="009B40C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3E77" w:rsidRDefault="00873E77">
      <w:r>
        <w:separator/>
      </w:r>
    </w:p>
  </w:footnote>
  <w:footnote w:type="continuationSeparator" w:id="0">
    <w:p w:rsidR="00873E77" w:rsidRDefault="00873E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CD" w:rsidRDefault="009B40C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CD" w:rsidRDefault="007D5C8B">
    <w:pPr>
      <w:pStyle w:val="Nagwek"/>
    </w:pPr>
    <w:r w:rsidRPr="00CA7B61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53pt;height:117pt;visibility:visible;mso-wrap-style:squar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B40CD" w:rsidRDefault="009B40C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B40CD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7D5C8B"/>
    <w:rsid w:val="00822129"/>
    <w:rsid w:val="008460DE"/>
    <w:rsid w:val="00873E77"/>
    <w:rsid w:val="00882E9F"/>
    <w:rsid w:val="008D4CAF"/>
    <w:rsid w:val="008E370F"/>
    <w:rsid w:val="009A21D7"/>
    <w:rsid w:val="009B40CD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983</Words>
  <Characters>6503</Characters>
  <Application>Microsoft Office Word</Application>
  <DocSecurity>0</DocSecurity>
  <Lines>54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2010-01-07T08:39:00Z</cp:lastPrinted>
  <dcterms:created xsi:type="dcterms:W3CDTF">2013-04-26T10:15:00Z</dcterms:created>
  <dcterms:modified xsi:type="dcterms:W3CDTF">2013-04-26T10:15:00Z</dcterms:modified>
</cp:coreProperties>
</file>