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332A4E">
      <w:pPr>
        <w:rPr>
          <w:b/>
          <w:bCs/>
          <w:sz w:val="24"/>
        </w:rPr>
      </w:pPr>
      <w:bookmarkStart w:id="0" w:name="_GoBack"/>
      <w:bookmarkEnd w:id="0"/>
      <w:r w:rsidRPr="00332A4E">
        <w:rPr>
          <w:b/>
          <w:bCs/>
          <w:sz w:val="24"/>
        </w:rPr>
        <w:t>Politechnika Częstochowska</w:t>
      </w:r>
    </w:p>
    <w:p w:rsidR="003F0CBE" w:rsidRDefault="00332A4E">
      <w:pPr>
        <w:rPr>
          <w:b/>
          <w:bCs/>
          <w:sz w:val="24"/>
        </w:rPr>
      </w:pPr>
      <w:r w:rsidRPr="00332A4E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332A4E">
        <w:rPr>
          <w:b/>
          <w:bCs/>
          <w:sz w:val="24"/>
        </w:rPr>
        <w:t>69</w:t>
      </w:r>
    </w:p>
    <w:p w:rsidR="003F0CBE" w:rsidRDefault="00332A4E">
      <w:pPr>
        <w:rPr>
          <w:b/>
          <w:bCs/>
          <w:sz w:val="24"/>
        </w:rPr>
      </w:pPr>
      <w:r w:rsidRPr="00332A4E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332A4E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A1208" w:rsidP="008126FA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BA1785">
        <w:rPr>
          <w:b/>
          <w:sz w:val="24"/>
        </w:rPr>
        <w:t>RK</w:t>
      </w:r>
      <w:r w:rsidR="00123466">
        <w:rPr>
          <w:b/>
          <w:sz w:val="24"/>
        </w:rPr>
        <w:t>-486/13</w:t>
      </w: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32A4E" w:rsidRPr="00332A4E">
        <w:rPr>
          <w:b/>
          <w:bCs/>
          <w:sz w:val="24"/>
        </w:rPr>
        <w:t>ZP/RB-02/13</w:t>
      </w:r>
      <w:r>
        <w:rPr>
          <w:sz w:val="24"/>
        </w:rPr>
        <w:tab/>
        <w:t xml:space="preserve"> </w:t>
      </w:r>
      <w:r w:rsidR="00332A4E" w:rsidRPr="00332A4E">
        <w:rPr>
          <w:sz w:val="24"/>
        </w:rPr>
        <w:t>Częstochowa</w:t>
      </w:r>
      <w:r>
        <w:rPr>
          <w:sz w:val="24"/>
        </w:rPr>
        <w:t xml:space="preserve"> dnia: </w:t>
      </w:r>
      <w:r w:rsidR="00D914C2">
        <w:rPr>
          <w:sz w:val="24"/>
        </w:rPr>
        <w:t>2013-05-10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4B1AB1">
        <w:rPr>
          <w:sz w:val="24"/>
          <w:szCs w:val="24"/>
        </w:rPr>
        <w:t xml:space="preserve"> ust 1 pkt 4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 xml:space="preserve">Dz. U. z 2010 r. Nr 113, poz. 759, z </w:t>
      </w:r>
      <w:proofErr w:type="spellStart"/>
      <w:r w:rsidR="00EB304B">
        <w:rPr>
          <w:sz w:val="24"/>
        </w:rPr>
        <w:t>późn</w:t>
      </w:r>
      <w:proofErr w:type="spellEnd"/>
      <w:r w:rsidR="00EB304B">
        <w:rPr>
          <w:sz w:val="24"/>
        </w:rPr>
        <w:t>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332A4E" w:rsidRPr="00332A4E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332A4E">
      <w:pPr>
        <w:spacing w:line="360" w:lineRule="auto"/>
        <w:jc w:val="both"/>
        <w:rPr>
          <w:sz w:val="24"/>
        </w:rPr>
      </w:pPr>
      <w:r w:rsidRPr="00332A4E">
        <w:rPr>
          <w:b/>
          <w:sz w:val="24"/>
        </w:rPr>
        <w:t>Naprawa dachu wraz z remontem kominów na dachu budynku Wydziału Budownictwa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332A4E" w:rsidRPr="00332A4E">
        <w:rPr>
          <w:sz w:val="24"/>
        </w:rPr>
        <w:t>cena prz</w:t>
      </w:r>
      <w:r w:rsidR="004B1AB1">
        <w:rPr>
          <w:sz w:val="24"/>
        </w:rPr>
        <w:t xml:space="preserve">ewyższa </w:t>
      </w:r>
      <w:r w:rsidR="00332A4E" w:rsidRPr="00332A4E">
        <w:rPr>
          <w:sz w:val="24"/>
        </w:rPr>
        <w:t>kwotę</w:t>
      </w:r>
      <w:r w:rsidR="004B1AB1">
        <w:rPr>
          <w:sz w:val="24"/>
        </w:rPr>
        <w:t>, którą zamawiający zamierza przeznaczyć na sfinansowanie zamówienia</w:t>
      </w:r>
      <w:r>
        <w:rPr>
          <w:sz w:val="24"/>
        </w:rPr>
        <w:t>.</w:t>
      </w:r>
    </w:p>
    <w:p w:rsidR="004B1AB1" w:rsidRDefault="004B1AB1" w:rsidP="00BA178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Jedyną ofertę w przedmiotowym postępowaniu złożyła </w:t>
      </w:r>
      <w:r w:rsidR="00BA1785">
        <w:rPr>
          <w:sz w:val="24"/>
        </w:rPr>
        <w:t xml:space="preserve">Firma Handlowo-Usługowa </w:t>
      </w:r>
      <w:r w:rsidR="00BA1785" w:rsidRPr="00BA1785">
        <w:rPr>
          <w:sz w:val="24"/>
        </w:rPr>
        <w:t xml:space="preserve">"PMP" S.C. P. </w:t>
      </w:r>
      <w:proofErr w:type="spellStart"/>
      <w:r w:rsidR="00BA1785" w:rsidRPr="00BA1785">
        <w:rPr>
          <w:sz w:val="24"/>
        </w:rPr>
        <w:t>Korpa</w:t>
      </w:r>
      <w:proofErr w:type="spellEnd"/>
      <w:r w:rsidR="00BA1785" w:rsidRPr="00BA1785">
        <w:rPr>
          <w:sz w:val="24"/>
        </w:rPr>
        <w:t>, M. Szymański</w:t>
      </w:r>
      <w:r w:rsidR="00BA1785">
        <w:rPr>
          <w:sz w:val="24"/>
        </w:rPr>
        <w:t xml:space="preserve">, </w:t>
      </w:r>
      <w:proofErr w:type="spellStart"/>
      <w:r w:rsidR="00BA1785" w:rsidRPr="00BA1785">
        <w:rPr>
          <w:sz w:val="24"/>
        </w:rPr>
        <w:t>Krasawna</w:t>
      </w:r>
      <w:proofErr w:type="spellEnd"/>
      <w:r w:rsidR="00BA1785" w:rsidRPr="00BA1785">
        <w:rPr>
          <w:sz w:val="24"/>
        </w:rPr>
        <w:t xml:space="preserve"> 46</w:t>
      </w:r>
      <w:r w:rsidR="00BA1785">
        <w:rPr>
          <w:sz w:val="24"/>
        </w:rPr>
        <w:t xml:space="preserve">, </w:t>
      </w:r>
      <w:r w:rsidR="00BA1785" w:rsidRPr="00BA1785">
        <w:rPr>
          <w:sz w:val="24"/>
        </w:rPr>
        <w:t>98-200 Sieradz</w:t>
      </w:r>
      <w:r w:rsidR="00BA1785">
        <w:rPr>
          <w:sz w:val="24"/>
        </w:rPr>
        <w:t>, z kwotą brutto : 337</w:t>
      </w:r>
      <w:r w:rsidR="00D914C2">
        <w:rPr>
          <w:sz w:val="24"/>
        </w:rPr>
        <w:t xml:space="preserve"> </w:t>
      </w:r>
      <w:r w:rsidR="00BA1785">
        <w:rPr>
          <w:sz w:val="24"/>
        </w:rPr>
        <w:t>842,12 zł</w:t>
      </w:r>
    </w:p>
    <w:p w:rsidR="00BA1785" w:rsidRDefault="00BA1785" w:rsidP="00BA178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W związku z tym, iż </w:t>
      </w:r>
      <w:r w:rsidRPr="00BA1785">
        <w:rPr>
          <w:sz w:val="24"/>
        </w:rPr>
        <w:t>cena przewyższa kwotę, którą zamawiający zamierza przeznac</w:t>
      </w:r>
      <w:r>
        <w:rPr>
          <w:sz w:val="24"/>
        </w:rPr>
        <w:t>zyć na sfinansowanie zamówienia zamawiający dokonał czynność jak na wstępie</w:t>
      </w:r>
    </w:p>
    <w:p w:rsidR="004B1AB1" w:rsidRDefault="004B1AB1">
      <w:pPr>
        <w:spacing w:line="360" w:lineRule="auto"/>
        <w:jc w:val="both"/>
        <w:rPr>
          <w:sz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123466" w:rsidRPr="00123466" w:rsidRDefault="00123466" w:rsidP="00123466">
      <w:pPr>
        <w:spacing w:line="360" w:lineRule="auto"/>
        <w:ind w:firstLine="540"/>
        <w:jc w:val="center"/>
        <w:rPr>
          <w:bCs/>
          <w:sz w:val="24"/>
          <w:szCs w:val="24"/>
        </w:rPr>
      </w:pPr>
      <w:r w:rsidRPr="00123466">
        <w:rPr>
          <w:bCs/>
          <w:sz w:val="24"/>
          <w:szCs w:val="24"/>
        </w:rPr>
        <w:t xml:space="preserve">                                                                                    Kanclerz</w:t>
      </w:r>
    </w:p>
    <w:p w:rsidR="00123466" w:rsidRPr="00123466" w:rsidRDefault="00123466" w:rsidP="00123466">
      <w:pPr>
        <w:spacing w:line="360" w:lineRule="auto"/>
        <w:ind w:firstLine="540"/>
        <w:jc w:val="right"/>
        <w:rPr>
          <w:bCs/>
          <w:sz w:val="24"/>
          <w:szCs w:val="24"/>
        </w:rPr>
      </w:pPr>
      <w:r w:rsidRPr="00123466">
        <w:rPr>
          <w:bCs/>
          <w:sz w:val="24"/>
          <w:szCs w:val="24"/>
        </w:rPr>
        <w:t>Politechniki Częstochowskiej</w:t>
      </w:r>
    </w:p>
    <w:p w:rsidR="00020DF5" w:rsidRDefault="00123466" w:rsidP="00123466">
      <w:pPr>
        <w:spacing w:line="360" w:lineRule="auto"/>
        <w:ind w:firstLine="540"/>
        <w:jc w:val="right"/>
        <w:rPr>
          <w:i/>
          <w:sz w:val="24"/>
        </w:rPr>
      </w:pPr>
      <w:r w:rsidRPr="00123466">
        <w:rPr>
          <w:bCs/>
          <w:sz w:val="24"/>
          <w:szCs w:val="24"/>
        </w:rPr>
        <w:t>mgr inż. Katarzyna Pikuła</w:t>
      </w:r>
    </w:p>
    <w:sectPr w:rsidR="00020DF5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AEF" w:rsidRDefault="00582AEF">
      <w:r>
        <w:separator/>
      </w:r>
    </w:p>
  </w:endnote>
  <w:endnote w:type="continuationSeparator" w:id="0">
    <w:p w:rsidR="00582AEF" w:rsidRDefault="00582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B1AB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2262E8" wp14:editId="7F395BC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2346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2346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48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AEF" w:rsidRDefault="00582AEF">
      <w:r>
        <w:separator/>
      </w:r>
    </w:p>
  </w:footnote>
  <w:footnote w:type="continuationSeparator" w:id="0">
    <w:p w:rsidR="00582AEF" w:rsidRDefault="00582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582"/>
    <w:rsid w:val="00020DF5"/>
    <w:rsid w:val="00047A30"/>
    <w:rsid w:val="00123466"/>
    <w:rsid w:val="001350FA"/>
    <w:rsid w:val="001B1480"/>
    <w:rsid w:val="00332A4E"/>
    <w:rsid w:val="00372CE9"/>
    <w:rsid w:val="003A1208"/>
    <w:rsid w:val="003F0CBE"/>
    <w:rsid w:val="004B1AB1"/>
    <w:rsid w:val="005644C6"/>
    <w:rsid w:val="00582AEF"/>
    <w:rsid w:val="00587639"/>
    <w:rsid w:val="005E0730"/>
    <w:rsid w:val="006E6C0F"/>
    <w:rsid w:val="007A2D48"/>
    <w:rsid w:val="008120FD"/>
    <w:rsid w:val="008126FA"/>
    <w:rsid w:val="009553F8"/>
    <w:rsid w:val="00A86662"/>
    <w:rsid w:val="00AF7988"/>
    <w:rsid w:val="00BA1785"/>
    <w:rsid w:val="00BA77A9"/>
    <w:rsid w:val="00BC4582"/>
    <w:rsid w:val="00BF48BC"/>
    <w:rsid w:val="00BF7AFB"/>
    <w:rsid w:val="00CC422D"/>
    <w:rsid w:val="00CE52C3"/>
    <w:rsid w:val="00D914C2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0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2013-05-10T08:01:00Z</cp:lastPrinted>
  <dcterms:created xsi:type="dcterms:W3CDTF">2013-05-10T10:28:00Z</dcterms:created>
  <dcterms:modified xsi:type="dcterms:W3CDTF">2013-05-10T10:28:00Z</dcterms:modified>
</cp:coreProperties>
</file>