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C50DCD">
      <w:pPr>
        <w:rPr>
          <w:b/>
          <w:bCs/>
          <w:sz w:val="24"/>
        </w:rPr>
      </w:pPr>
      <w:r w:rsidRPr="00C50DCD">
        <w:rPr>
          <w:b/>
          <w:bCs/>
          <w:sz w:val="24"/>
        </w:rPr>
        <w:t>Politechnika Częstochowska</w:t>
      </w:r>
    </w:p>
    <w:p w:rsidR="006D4AB3" w:rsidRDefault="00C50DCD">
      <w:pPr>
        <w:rPr>
          <w:b/>
          <w:bCs/>
          <w:sz w:val="24"/>
        </w:rPr>
      </w:pPr>
      <w:r w:rsidRPr="00C50DCD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50DCD">
        <w:rPr>
          <w:b/>
          <w:bCs/>
          <w:sz w:val="24"/>
        </w:rPr>
        <w:t>69</w:t>
      </w:r>
    </w:p>
    <w:p w:rsidR="006D4AB3" w:rsidRDefault="00C50DCD">
      <w:pPr>
        <w:rPr>
          <w:b/>
          <w:bCs/>
          <w:sz w:val="24"/>
        </w:rPr>
      </w:pPr>
      <w:r w:rsidRPr="00C50DCD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50DCD">
        <w:rPr>
          <w:b/>
          <w:bCs/>
          <w:sz w:val="24"/>
        </w:rPr>
        <w:t>Częstochowa</w:t>
      </w:r>
    </w:p>
    <w:p w:rsidR="006D4AB3" w:rsidRDefault="0072347C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RK-444/13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50DCD" w:rsidRPr="00C50DCD">
        <w:rPr>
          <w:b/>
          <w:bCs/>
          <w:sz w:val="24"/>
        </w:rPr>
        <w:t>ZP/RB-02/13</w:t>
      </w:r>
      <w:r>
        <w:rPr>
          <w:sz w:val="24"/>
        </w:rPr>
        <w:tab/>
        <w:t xml:space="preserve"> </w:t>
      </w:r>
      <w:r w:rsidR="00C50DCD" w:rsidRPr="00C50DCD">
        <w:rPr>
          <w:sz w:val="24"/>
        </w:rPr>
        <w:t>Częstochowa</w:t>
      </w:r>
      <w:r>
        <w:rPr>
          <w:sz w:val="24"/>
        </w:rPr>
        <w:t xml:space="preserve"> dnia: </w:t>
      </w:r>
      <w:r w:rsidR="00C50DCD" w:rsidRPr="00C50DCD">
        <w:rPr>
          <w:sz w:val="24"/>
        </w:rPr>
        <w:t>2013-04-24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>
        <w:rPr>
          <w:sz w:val="24"/>
        </w:rPr>
        <w:t>(</w:t>
      </w:r>
      <w:r w:rsidR="000A1097">
        <w:rPr>
          <w:sz w:val="24"/>
        </w:rPr>
        <w:t xml:space="preserve">Dz. U. z 2010 r. Nr 113, poz. 759, z </w:t>
      </w:r>
      <w:proofErr w:type="spellStart"/>
      <w:r w:rsidR="000A1097">
        <w:rPr>
          <w:sz w:val="24"/>
        </w:rPr>
        <w:t>późn</w:t>
      </w:r>
      <w:proofErr w:type="spellEnd"/>
      <w:r w:rsidR="000A1097">
        <w:rPr>
          <w:sz w:val="24"/>
        </w:rPr>
        <w:t>. zm.</w:t>
      </w:r>
      <w:r w:rsidR="00EA416E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C50DCD" w:rsidRPr="00C50DCD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C50DCD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C50DCD">
        <w:rPr>
          <w:b/>
          <w:sz w:val="24"/>
        </w:rPr>
        <w:t>Naprawa dachu wraz z remontem kominów na dachu budynku Wydziału Budownictwa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965694" w:rsidRDefault="00C50DCD" w:rsidP="00965694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50DCD">
        <w:rPr>
          <w:sz w:val="24"/>
        </w:rPr>
        <w:t xml:space="preserve">czy do ocieplania ma iść </w:t>
      </w:r>
      <w:proofErr w:type="spellStart"/>
      <w:r w:rsidRPr="00C50DCD">
        <w:rPr>
          <w:sz w:val="24"/>
        </w:rPr>
        <w:t>styropapa</w:t>
      </w:r>
      <w:proofErr w:type="spellEnd"/>
      <w:r w:rsidRPr="00C50DCD">
        <w:rPr>
          <w:sz w:val="24"/>
        </w:rPr>
        <w:t>-jak oklejana,</w:t>
      </w:r>
    </w:p>
    <w:p w:rsidR="00965694" w:rsidRDefault="00C50DCD" w:rsidP="00965694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50DCD">
        <w:rPr>
          <w:sz w:val="24"/>
        </w:rPr>
        <w:t xml:space="preserve">brak belki drewnianej 20*20 cm przy pasie nadrynnowym i jej mocowania kotwami, </w:t>
      </w:r>
    </w:p>
    <w:p w:rsidR="00965694" w:rsidRDefault="00C50DCD" w:rsidP="00965694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50DCD">
        <w:rPr>
          <w:sz w:val="24"/>
        </w:rPr>
        <w:t xml:space="preserve">brak </w:t>
      </w:r>
      <w:proofErr w:type="spellStart"/>
      <w:r w:rsidRPr="00C50DCD">
        <w:rPr>
          <w:sz w:val="24"/>
        </w:rPr>
        <w:t>izoklinów</w:t>
      </w:r>
      <w:proofErr w:type="spellEnd"/>
      <w:r w:rsidRPr="00C50DCD">
        <w:rPr>
          <w:sz w:val="24"/>
        </w:rPr>
        <w:t xml:space="preserve"> przy kominach i </w:t>
      </w:r>
      <w:proofErr w:type="spellStart"/>
      <w:r w:rsidRPr="00C50DCD">
        <w:rPr>
          <w:sz w:val="24"/>
        </w:rPr>
        <w:t>ogniomurach</w:t>
      </w:r>
      <w:proofErr w:type="spellEnd"/>
      <w:r w:rsidRPr="00C50DCD">
        <w:rPr>
          <w:sz w:val="24"/>
        </w:rPr>
        <w:t>,</w:t>
      </w:r>
    </w:p>
    <w:p w:rsidR="00965694" w:rsidRDefault="00C50DCD" w:rsidP="00965694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50DCD">
        <w:rPr>
          <w:sz w:val="24"/>
        </w:rPr>
        <w:t xml:space="preserve">pas </w:t>
      </w:r>
      <w:proofErr w:type="spellStart"/>
      <w:r w:rsidRPr="00C50DCD">
        <w:rPr>
          <w:sz w:val="24"/>
        </w:rPr>
        <w:t>podrynnowy</w:t>
      </w:r>
      <w:proofErr w:type="spellEnd"/>
      <w:r w:rsidRPr="00C50DCD">
        <w:rPr>
          <w:sz w:val="24"/>
        </w:rPr>
        <w:t xml:space="preserve"> za wąski a nadrynnowego  brak/około razem100 m2 blachy/,</w:t>
      </w:r>
    </w:p>
    <w:p w:rsidR="00965694" w:rsidRDefault="00C50DCD" w:rsidP="00965694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50DCD">
        <w:rPr>
          <w:sz w:val="24"/>
        </w:rPr>
        <w:t xml:space="preserve">brak wyklejenia gzymsu papą podkładową  około 148,6 m2, </w:t>
      </w:r>
    </w:p>
    <w:p w:rsidR="00965694" w:rsidRDefault="00C50DCD" w:rsidP="00965694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50DCD">
        <w:rPr>
          <w:sz w:val="24"/>
        </w:rPr>
        <w:t>i</w:t>
      </w:r>
      <w:r w:rsidR="00965694">
        <w:rPr>
          <w:sz w:val="24"/>
        </w:rPr>
        <w:t>n</w:t>
      </w:r>
      <w:r w:rsidRPr="00C50DCD">
        <w:rPr>
          <w:sz w:val="24"/>
        </w:rPr>
        <w:t>st. odgromowa niekompletna,</w:t>
      </w:r>
    </w:p>
    <w:p w:rsidR="00965694" w:rsidRDefault="00C50DCD" w:rsidP="00965694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50DCD">
        <w:rPr>
          <w:sz w:val="24"/>
        </w:rPr>
        <w:t>brak rozb</w:t>
      </w:r>
      <w:r w:rsidR="00965694">
        <w:rPr>
          <w:sz w:val="24"/>
        </w:rPr>
        <w:t>i</w:t>
      </w:r>
      <w:r w:rsidRPr="00C50DCD">
        <w:rPr>
          <w:sz w:val="24"/>
        </w:rPr>
        <w:t>órki kominów i wywozu gruzu z kominów.</w:t>
      </w:r>
    </w:p>
    <w:p w:rsidR="00965694" w:rsidRDefault="00C50DCD" w:rsidP="00965694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50DCD">
        <w:rPr>
          <w:sz w:val="24"/>
        </w:rPr>
        <w:t xml:space="preserve">brak papy pod czapki kominowe , </w:t>
      </w:r>
    </w:p>
    <w:p w:rsidR="00965694" w:rsidRDefault="00C50DCD" w:rsidP="00965694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50DCD">
        <w:rPr>
          <w:sz w:val="24"/>
        </w:rPr>
        <w:t>brak pozycji wykonania kapinosów,</w:t>
      </w:r>
    </w:p>
    <w:p w:rsidR="00965694" w:rsidRDefault="00C50DCD" w:rsidP="00965694">
      <w:pPr>
        <w:pStyle w:val="Tekstpodstawowywcity3"/>
        <w:numPr>
          <w:ilvl w:val="0"/>
          <w:numId w:val="8"/>
        </w:numPr>
        <w:spacing w:before="120" w:after="120"/>
        <w:rPr>
          <w:sz w:val="24"/>
        </w:rPr>
      </w:pPr>
      <w:r w:rsidRPr="00C50DCD">
        <w:rPr>
          <w:sz w:val="24"/>
        </w:rPr>
        <w:t>brak listew systemowych i ich uszczelnienia silikonem.</w:t>
      </w:r>
    </w:p>
    <w:p w:rsidR="006D4AB3" w:rsidRDefault="00C50DCD" w:rsidP="00965694">
      <w:pPr>
        <w:pStyle w:val="Tekstpodstawowywcity3"/>
        <w:spacing w:before="120" w:after="120"/>
        <w:ind w:left="360" w:firstLine="0"/>
        <w:rPr>
          <w:sz w:val="24"/>
        </w:rPr>
      </w:pPr>
      <w:r w:rsidRPr="00C50DCD">
        <w:rPr>
          <w:sz w:val="24"/>
        </w:rPr>
        <w:lastRenderedPageBreak/>
        <w:t>Proszę o uzupełnienie pozycji by zgadzały się z opisem technicznym</w:t>
      </w:r>
    </w:p>
    <w:p w:rsidR="00965694" w:rsidRDefault="00965694" w:rsidP="00965694">
      <w:pPr>
        <w:pStyle w:val="Tekstpodstawowywcity3"/>
        <w:spacing w:before="120" w:after="120"/>
        <w:ind w:left="360" w:firstLine="0"/>
        <w:rPr>
          <w:sz w:val="24"/>
        </w:rPr>
      </w:pPr>
      <w:r>
        <w:rPr>
          <w:sz w:val="24"/>
        </w:rPr>
        <w:t xml:space="preserve">11. </w:t>
      </w:r>
      <w:r w:rsidRPr="00965694">
        <w:rPr>
          <w:sz w:val="24"/>
        </w:rPr>
        <w:t>w dokumentacji jest ocieplenie gzymsu pod blachą w przedmiarach nie ma</w:t>
      </w:r>
      <w:r>
        <w:rPr>
          <w:sz w:val="24"/>
        </w:rPr>
        <w:t>.</w:t>
      </w:r>
    </w:p>
    <w:p w:rsidR="006D4AB3" w:rsidRPr="00965694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965694">
        <w:rPr>
          <w:b/>
          <w:sz w:val="24"/>
        </w:rPr>
        <w:t>Stanowisko (wyjaśnienia) Zamawiającego w przedmiotowej kwestii jest następujące:</w:t>
      </w:r>
    </w:p>
    <w:p w:rsidR="00965694" w:rsidRPr="00965694" w:rsidRDefault="00965694" w:rsidP="00965694">
      <w:pPr>
        <w:pStyle w:val="Tekstpodstawowywcity3"/>
        <w:spacing w:before="120" w:after="120"/>
        <w:rPr>
          <w:sz w:val="24"/>
        </w:rPr>
      </w:pPr>
      <w:r w:rsidRPr="00965694">
        <w:rPr>
          <w:sz w:val="24"/>
        </w:rPr>
        <w:t xml:space="preserve">Ad.1. Styropian gr. 20cm i </w:t>
      </w:r>
      <w:proofErr w:type="spellStart"/>
      <w:r w:rsidRPr="00965694">
        <w:rPr>
          <w:sz w:val="24"/>
        </w:rPr>
        <w:t>lamda</w:t>
      </w:r>
      <w:proofErr w:type="spellEnd"/>
      <w:r w:rsidRPr="00965694">
        <w:rPr>
          <w:sz w:val="24"/>
        </w:rPr>
        <w:t>&lt; 0,035W/</w:t>
      </w:r>
      <w:proofErr w:type="spellStart"/>
      <w:r w:rsidRPr="00965694">
        <w:rPr>
          <w:sz w:val="24"/>
        </w:rPr>
        <w:t>mK</w:t>
      </w:r>
      <w:proofErr w:type="spellEnd"/>
      <w:r w:rsidRPr="00965694">
        <w:rPr>
          <w:sz w:val="24"/>
        </w:rPr>
        <w:t xml:space="preserve">  zgodnie ze specyfikacją.</w:t>
      </w:r>
    </w:p>
    <w:p w:rsidR="00965694" w:rsidRPr="00965694" w:rsidRDefault="00965694" w:rsidP="00965694">
      <w:pPr>
        <w:pStyle w:val="Tekstpodstawowywcity3"/>
        <w:spacing w:before="120" w:after="120"/>
        <w:rPr>
          <w:sz w:val="24"/>
        </w:rPr>
      </w:pPr>
      <w:r w:rsidRPr="00965694">
        <w:rPr>
          <w:sz w:val="24"/>
        </w:rPr>
        <w:t>Ad.2. Bez belki drewnianej przy pasie nadrynnowym zgodnie ze specyfikacją</w:t>
      </w:r>
      <w:r>
        <w:rPr>
          <w:sz w:val="24"/>
        </w:rPr>
        <w:t>.</w:t>
      </w:r>
    </w:p>
    <w:p w:rsidR="00965694" w:rsidRPr="00965694" w:rsidRDefault="00965694" w:rsidP="00965694">
      <w:pPr>
        <w:pStyle w:val="Tekstpodstawowywcity3"/>
        <w:spacing w:before="120" w:after="120"/>
        <w:rPr>
          <w:sz w:val="24"/>
        </w:rPr>
      </w:pPr>
      <w:r w:rsidRPr="00965694">
        <w:rPr>
          <w:sz w:val="24"/>
        </w:rPr>
        <w:t xml:space="preserve">Ad.3. Wykonać izokliny przy kominach i </w:t>
      </w:r>
      <w:proofErr w:type="spellStart"/>
      <w:r w:rsidRPr="00965694">
        <w:rPr>
          <w:sz w:val="24"/>
        </w:rPr>
        <w:t>ogniomurach</w:t>
      </w:r>
      <w:proofErr w:type="spellEnd"/>
      <w:r w:rsidRPr="00965694">
        <w:rPr>
          <w:sz w:val="24"/>
        </w:rPr>
        <w:t xml:space="preserve">  zgodnie z rys.4 i5</w:t>
      </w:r>
    </w:p>
    <w:p w:rsidR="00965694" w:rsidRPr="00965694" w:rsidRDefault="00965694" w:rsidP="00965694">
      <w:pPr>
        <w:pStyle w:val="Tekstpodstawowywcity3"/>
        <w:spacing w:before="120" w:after="120"/>
        <w:rPr>
          <w:sz w:val="24"/>
        </w:rPr>
      </w:pPr>
      <w:r w:rsidRPr="00965694">
        <w:rPr>
          <w:sz w:val="24"/>
        </w:rPr>
        <w:t xml:space="preserve">Ad.4. Pas </w:t>
      </w:r>
      <w:proofErr w:type="spellStart"/>
      <w:r w:rsidRPr="00965694">
        <w:rPr>
          <w:sz w:val="24"/>
        </w:rPr>
        <w:t>podrynnowy</w:t>
      </w:r>
      <w:proofErr w:type="spellEnd"/>
      <w:r w:rsidRPr="00965694">
        <w:rPr>
          <w:sz w:val="24"/>
        </w:rPr>
        <w:t xml:space="preserve"> wystarczający a w nadrynnowym uwzględnić 65m2</w:t>
      </w:r>
    </w:p>
    <w:p w:rsidR="00965694" w:rsidRPr="00965694" w:rsidRDefault="00965694" w:rsidP="00965694">
      <w:pPr>
        <w:pStyle w:val="Tekstpodstawowywcity3"/>
        <w:spacing w:before="120" w:after="120"/>
        <w:rPr>
          <w:sz w:val="24"/>
        </w:rPr>
      </w:pPr>
      <w:r w:rsidRPr="00965694">
        <w:rPr>
          <w:sz w:val="24"/>
        </w:rPr>
        <w:t>Ad.5. Wykleić gzyms papą podkładową – 91m2</w:t>
      </w:r>
    </w:p>
    <w:p w:rsidR="00965694" w:rsidRPr="00965694" w:rsidRDefault="00965694" w:rsidP="00965694">
      <w:pPr>
        <w:pStyle w:val="Tekstpodstawowywcity3"/>
        <w:spacing w:before="120" w:after="120"/>
        <w:rPr>
          <w:sz w:val="24"/>
        </w:rPr>
      </w:pPr>
      <w:r w:rsidRPr="00965694">
        <w:rPr>
          <w:sz w:val="24"/>
        </w:rPr>
        <w:t>Ad.6. Wykonać instalację odgromową zgodnie z normą PN-IEC 62305</w:t>
      </w:r>
    </w:p>
    <w:p w:rsidR="00965694" w:rsidRPr="00965694" w:rsidRDefault="00965694" w:rsidP="00965694">
      <w:pPr>
        <w:pStyle w:val="Tekstpodstawowywcity3"/>
        <w:spacing w:before="120" w:after="120"/>
        <w:rPr>
          <w:sz w:val="24"/>
        </w:rPr>
      </w:pPr>
      <w:r w:rsidRPr="00965694">
        <w:rPr>
          <w:sz w:val="24"/>
        </w:rPr>
        <w:t>Ad.7.Rozbiórka kominów i wywóz gruzu zgodnie ze specyfikacją i przedmiarem</w:t>
      </w:r>
    </w:p>
    <w:p w:rsidR="00965694" w:rsidRPr="00965694" w:rsidRDefault="00965694" w:rsidP="00965694">
      <w:pPr>
        <w:pStyle w:val="Tekstpodstawowywcity3"/>
        <w:spacing w:before="120" w:after="120"/>
        <w:rPr>
          <w:sz w:val="24"/>
        </w:rPr>
      </w:pPr>
      <w:r w:rsidRPr="00965694">
        <w:rPr>
          <w:sz w:val="24"/>
        </w:rPr>
        <w:t>Ad.8. Wykonać odizolowanie kominów od czapy papą asfaltową zgodnie ze specyfikacją</w:t>
      </w:r>
    </w:p>
    <w:p w:rsidR="00965694" w:rsidRPr="00965694" w:rsidRDefault="00965694" w:rsidP="00965694">
      <w:pPr>
        <w:pStyle w:val="Tekstpodstawowywcity3"/>
        <w:spacing w:before="120" w:after="120"/>
        <w:rPr>
          <w:sz w:val="24"/>
        </w:rPr>
      </w:pPr>
      <w:r w:rsidRPr="00965694">
        <w:rPr>
          <w:sz w:val="24"/>
        </w:rPr>
        <w:t>Ad.9. Wykonać kapinosy czap kominowych zgodnie ze specyfikacją i sztuką budowlaną</w:t>
      </w:r>
    </w:p>
    <w:p w:rsidR="00965694" w:rsidRDefault="00965694" w:rsidP="00965694">
      <w:pPr>
        <w:pStyle w:val="Tekstpodstawowywcity3"/>
        <w:spacing w:before="120" w:after="120"/>
        <w:ind w:left="426" w:firstLine="0"/>
        <w:rPr>
          <w:sz w:val="24"/>
        </w:rPr>
      </w:pPr>
      <w:r w:rsidRPr="00965694">
        <w:rPr>
          <w:sz w:val="24"/>
        </w:rPr>
        <w:t>Ad.10. Wykonać obróbki blacharskie z uszczelnieniem połączeń kominów zgodnie ze specyfikacją i rys.( przekroje) bez listew systemowych</w:t>
      </w:r>
    </w:p>
    <w:p w:rsidR="00965694" w:rsidRDefault="00965694" w:rsidP="00965694">
      <w:pPr>
        <w:pStyle w:val="Tekstpodstawowywcity3"/>
        <w:spacing w:before="120" w:after="120"/>
        <w:ind w:left="426" w:firstLine="0"/>
        <w:rPr>
          <w:sz w:val="24"/>
        </w:rPr>
      </w:pPr>
      <w:r>
        <w:rPr>
          <w:sz w:val="24"/>
        </w:rPr>
        <w:t xml:space="preserve">Ad.11. </w:t>
      </w:r>
      <w:r w:rsidRPr="00965694">
        <w:rPr>
          <w:sz w:val="24"/>
        </w:rPr>
        <w:t>Należy uwzględnić ocieplenie gzymsu pod blachą zgodnie z dokumentacją</w:t>
      </w:r>
      <w:r>
        <w:rPr>
          <w:sz w:val="24"/>
        </w:rPr>
        <w:t>.</w:t>
      </w:r>
    </w:p>
    <w:p w:rsidR="006D4AB3" w:rsidRDefault="006D4AB3" w:rsidP="00965694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72347C" w:rsidRDefault="0072347C" w:rsidP="0072347C">
      <w:pPr>
        <w:pStyle w:val="Tekstpodstawowywcity3"/>
        <w:spacing w:before="120" w:after="120"/>
        <w:ind w:firstLine="0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</w:t>
      </w:r>
      <w:bookmarkStart w:id="0" w:name="_GoBack"/>
      <w:bookmarkEnd w:id="0"/>
      <w:r>
        <w:rPr>
          <w:sz w:val="24"/>
        </w:rPr>
        <w:t xml:space="preserve">Kanclerz </w:t>
      </w:r>
    </w:p>
    <w:p w:rsidR="0072347C" w:rsidRDefault="0072347C" w:rsidP="0072347C">
      <w:pPr>
        <w:pStyle w:val="Tekstpodstawowywcity3"/>
        <w:spacing w:before="120" w:after="120"/>
        <w:ind w:firstLine="0"/>
        <w:jc w:val="right"/>
        <w:rPr>
          <w:sz w:val="24"/>
        </w:rPr>
      </w:pPr>
      <w:r>
        <w:rPr>
          <w:sz w:val="24"/>
        </w:rPr>
        <w:t>Politechniki Częstochowskiej</w:t>
      </w:r>
    </w:p>
    <w:p w:rsidR="0072347C" w:rsidRDefault="0072347C" w:rsidP="0072347C">
      <w:pPr>
        <w:pStyle w:val="Tekstpodstawowywcity3"/>
        <w:spacing w:before="120" w:after="120"/>
        <w:ind w:firstLine="0"/>
        <w:jc w:val="right"/>
        <w:rPr>
          <w:sz w:val="24"/>
        </w:rPr>
      </w:pPr>
      <w:r>
        <w:rPr>
          <w:sz w:val="24"/>
        </w:rPr>
        <w:t>Mgr inż. Katarzyna Pikuła</w:t>
      </w:r>
    </w:p>
    <w:sectPr w:rsidR="007234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9ED" w:rsidRDefault="00B159ED">
      <w:r>
        <w:separator/>
      </w:r>
    </w:p>
  </w:endnote>
  <w:endnote w:type="continuationSeparator" w:id="0">
    <w:p w:rsidR="00B159ED" w:rsidRDefault="00B15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2347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2347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2347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1677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9ED" w:rsidRDefault="00B159ED">
      <w:r>
        <w:separator/>
      </w:r>
    </w:p>
  </w:footnote>
  <w:footnote w:type="continuationSeparator" w:id="0">
    <w:p w:rsidR="00B159ED" w:rsidRDefault="00B15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CD" w:rsidRDefault="00C50D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CD" w:rsidRDefault="00C50DC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DCD" w:rsidRDefault="00C50D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9D487C"/>
    <w:multiLevelType w:val="hybridMultilevel"/>
    <w:tmpl w:val="A0FED7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9ED"/>
    <w:rsid w:val="00031374"/>
    <w:rsid w:val="000A1097"/>
    <w:rsid w:val="00180C6E"/>
    <w:rsid w:val="005144A9"/>
    <w:rsid w:val="005B1B08"/>
    <w:rsid w:val="006D4AB3"/>
    <w:rsid w:val="006F3B81"/>
    <w:rsid w:val="0072347C"/>
    <w:rsid w:val="00965694"/>
    <w:rsid w:val="00A1677E"/>
    <w:rsid w:val="00A905AC"/>
    <w:rsid w:val="00B159ED"/>
    <w:rsid w:val="00C370F2"/>
    <w:rsid w:val="00C44EEC"/>
    <w:rsid w:val="00C50DCD"/>
    <w:rsid w:val="00DF32E8"/>
    <w:rsid w:val="00E2789F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2013-04-24T06:55:00Z</cp:lastPrinted>
  <dcterms:created xsi:type="dcterms:W3CDTF">2013-04-24T10:30:00Z</dcterms:created>
  <dcterms:modified xsi:type="dcterms:W3CDTF">2013-04-24T10:30:00Z</dcterms:modified>
</cp:coreProperties>
</file>