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D25B7" w:rsidRPr="007D25B7">
        <w:rPr>
          <w:b/>
          <w:i w:val="0"/>
        </w:rPr>
        <w:t>1</w:t>
      </w:r>
    </w:p>
    <w:p w:rsidR="006F646A" w:rsidRDefault="00901BC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25B7" w:rsidRPr="007D25B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D25B7" w:rsidRPr="007D25B7">
        <w:rPr>
          <w:b/>
        </w:rPr>
        <w:t xml:space="preserve">Remont korytarza na IV piętrze i części południowej do klatki </w:t>
      </w:r>
      <w:r w:rsidR="006A01B0">
        <w:rPr>
          <w:b/>
        </w:rPr>
        <w:t>schodowej na V pię</w:t>
      </w:r>
      <w:r w:rsidR="00901BC9">
        <w:rPr>
          <w:b/>
        </w:rPr>
        <w:t>trze pawilon "B" Wydziału Inż</w:t>
      </w:r>
      <w:bookmarkStart w:id="0" w:name="_GoBack"/>
      <w:bookmarkEnd w:id="0"/>
      <w:r w:rsidR="007D25B7" w:rsidRPr="007D25B7">
        <w:rPr>
          <w:b/>
        </w:rPr>
        <w:t>ynierii Procesowej, Materiałowej i Fizyki Stosowanej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FBE" w:rsidRDefault="00663FBE">
      <w:r>
        <w:separator/>
      </w:r>
    </w:p>
  </w:endnote>
  <w:endnote w:type="continuationSeparator" w:id="0">
    <w:p w:rsidR="00663FBE" w:rsidRDefault="006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01B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3F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FBE" w:rsidRDefault="00663FBE">
      <w:r>
        <w:separator/>
      </w:r>
    </w:p>
  </w:footnote>
  <w:footnote w:type="continuationSeparator" w:id="0">
    <w:p w:rsidR="00663FBE" w:rsidRDefault="00663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5B7" w:rsidRDefault="007D2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5B7" w:rsidRDefault="007D2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5B7" w:rsidRDefault="007D2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FB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63FBE"/>
    <w:rsid w:val="00695AE8"/>
    <w:rsid w:val="006A01B0"/>
    <w:rsid w:val="006F646A"/>
    <w:rsid w:val="00713393"/>
    <w:rsid w:val="00781717"/>
    <w:rsid w:val="007D25B7"/>
    <w:rsid w:val="007D7B59"/>
    <w:rsid w:val="00882B1D"/>
    <w:rsid w:val="008C6FD5"/>
    <w:rsid w:val="00901BC9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1900-12-31T22:00:00Z</cp:lastPrinted>
  <dcterms:created xsi:type="dcterms:W3CDTF">2013-04-16T06:52:00Z</dcterms:created>
  <dcterms:modified xsi:type="dcterms:W3CDTF">2013-04-16T06:52:00Z</dcterms:modified>
</cp:coreProperties>
</file>