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773BAB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773BAB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</w:t>
      </w:r>
      <w:r w:rsidR="00036A09" w:rsidRPr="00036A09">
        <w:rPr>
          <w:rFonts w:ascii="Tahoma" w:hAnsi="Tahoma" w:cs="Tahoma"/>
          <w:b w:val="0"/>
          <w:sz w:val="18"/>
          <w:szCs w:val="18"/>
        </w:rPr>
        <w:t>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3D088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D0885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3D0885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3D0885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D0885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3D0885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3D0885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3D0885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3D0885" w:rsidRPr="003D0885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3D0885" w:rsidRPr="003D0885">
        <w:rPr>
          <w:rFonts w:ascii="Tahoma" w:hAnsi="Tahoma" w:cs="Tahoma"/>
          <w:b/>
          <w:sz w:val="18"/>
          <w:szCs w:val="18"/>
        </w:rPr>
        <w:t xml:space="preserve">Dostawa </w:t>
      </w:r>
      <w:r w:rsidR="00C3344C">
        <w:rPr>
          <w:rFonts w:ascii="Tahoma" w:hAnsi="Tahoma" w:cs="Tahoma"/>
          <w:b/>
          <w:sz w:val="18"/>
          <w:szCs w:val="18"/>
        </w:rPr>
        <w:t xml:space="preserve">3 szt. dysku twardego zewnętrznego </w:t>
      </w:r>
      <w:r w:rsidR="003D0885" w:rsidRPr="003D0885">
        <w:rPr>
          <w:rFonts w:ascii="Tahoma" w:hAnsi="Tahoma" w:cs="Tahoma"/>
          <w:b/>
          <w:sz w:val="18"/>
          <w:szCs w:val="18"/>
        </w:rPr>
        <w:t>dla Wydziału Inżynierii Środowiska i Biotechnologii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3D0885" w:rsidRPr="003D0885">
        <w:rPr>
          <w:rFonts w:ascii="Tahoma" w:hAnsi="Tahoma" w:cs="Tahoma"/>
          <w:b/>
          <w:sz w:val="18"/>
          <w:szCs w:val="18"/>
        </w:rPr>
        <w:t>ZP/DK-20/13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3D0885" w:rsidRPr="00036A09" w:rsidTr="004379EF">
        <w:tc>
          <w:tcPr>
            <w:tcW w:w="1134" w:type="dxa"/>
          </w:tcPr>
          <w:p w:rsidR="003D0885" w:rsidRPr="00036A09" w:rsidRDefault="003D0885" w:rsidP="004379E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088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3D0885">
              <w:rPr>
                <w:rFonts w:ascii="Tahoma" w:hAnsi="Tahoma" w:cs="Tahoma"/>
                <w:sz w:val="18"/>
                <w:szCs w:val="18"/>
              </w:rPr>
              <w:t xml:space="preserve">Dostawa </w:t>
            </w:r>
            <w:r w:rsidR="00C3344C">
              <w:rPr>
                <w:rFonts w:ascii="Tahoma" w:hAnsi="Tahoma" w:cs="Tahoma"/>
                <w:sz w:val="18"/>
                <w:szCs w:val="18"/>
              </w:rPr>
              <w:t xml:space="preserve">3 szt. dysku twardego zewnętrznego </w:t>
            </w:r>
            <w:r w:rsidRPr="003D0885">
              <w:rPr>
                <w:rFonts w:ascii="Tahoma" w:hAnsi="Tahoma" w:cs="Tahoma"/>
                <w:sz w:val="18"/>
                <w:szCs w:val="18"/>
              </w:rPr>
              <w:t xml:space="preserve">dla Wydziału Inżynierii Środowiska </w:t>
            </w:r>
            <w:r w:rsidR="00CA143E">
              <w:rPr>
                <w:rFonts w:ascii="Tahoma" w:hAnsi="Tahoma" w:cs="Tahoma"/>
                <w:sz w:val="18"/>
                <w:szCs w:val="18"/>
              </w:rPr>
              <w:br/>
            </w:r>
            <w:r w:rsidRPr="003D0885">
              <w:rPr>
                <w:rFonts w:ascii="Tahoma" w:hAnsi="Tahoma" w:cs="Tahoma"/>
                <w:sz w:val="18"/>
                <w:szCs w:val="18"/>
              </w:rPr>
              <w:t>i Biotechnologii Politechniki Częstochowskiej</w:t>
            </w:r>
          </w:p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3D0885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773BAB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773BAB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3D0885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3D2B58" w:rsidRDefault="003D2B58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73BAB" w:rsidRDefault="00773BAB" w:rsidP="004379EF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73BAB">
              <w:rPr>
                <w:rFonts w:ascii="Tahoma" w:hAnsi="Tahoma" w:cs="Tahoma"/>
                <w:b/>
                <w:sz w:val="18"/>
                <w:szCs w:val="18"/>
              </w:rPr>
              <w:t>Termin realizacji: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773BAB" w:rsidRPr="00036A09" w:rsidRDefault="00773BAB" w:rsidP="00773BA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73BAB">
              <w:rPr>
                <w:rFonts w:ascii="Tahoma" w:hAnsi="Tahoma" w:cs="Tahoma"/>
                <w:b/>
                <w:sz w:val="18"/>
                <w:szCs w:val="18"/>
              </w:rPr>
              <w:t>Warunki płatności:</w:t>
            </w:r>
            <w:r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773BAB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3D0885" w:rsidRPr="00036A09" w:rsidTr="004379EF">
        <w:trPr>
          <w:jc w:val="center"/>
        </w:trPr>
        <w:tc>
          <w:tcPr>
            <w:tcW w:w="1134" w:type="dxa"/>
          </w:tcPr>
          <w:p w:rsidR="003D0885" w:rsidRPr="00036A09" w:rsidRDefault="003D0885" w:rsidP="004379EF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3D0885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3D0885" w:rsidRPr="00036A09" w:rsidRDefault="003D0885" w:rsidP="004379EF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6B28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3972" w:rsidRDefault="00E03972">
      <w:r>
        <w:separator/>
      </w:r>
    </w:p>
  </w:endnote>
  <w:endnote w:type="continuationSeparator" w:id="0">
    <w:p w:rsidR="00E03972" w:rsidRDefault="00E03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85" w:rsidRDefault="003D088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482998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C3344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85" w:rsidRDefault="003D08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3972" w:rsidRDefault="00E03972">
      <w:r>
        <w:separator/>
      </w:r>
    </w:p>
  </w:footnote>
  <w:footnote w:type="continuationSeparator" w:id="0">
    <w:p w:rsidR="00E03972" w:rsidRDefault="00E03972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85" w:rsidRDefault="003D088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773BAB" w:rsidTr="00773BAB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73BAB" w:rsidRDefault="00773BAB">
          <w:pPr>
            <w:tabs>
              <w:tab w:val="left" w:pos="1755"/>
            </w:tabs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73BAB" w:rsidRDefault="00773BAB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STRATEGICZNY PROGRAM BADAŃ NAUKOWYCH I PRAC ROZWOJOWYCH</w:t>
          </w:r>
        </w:p>
        <w:p w:rsidR="00773BAB" w:rsidRDefault="00773BAB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„ZAAWANSOWANE TECHNOLOGIE POZYSKIWANIA ENERGII”  ZADANIE NR 2 „Opracowanie technologii spalania tlenowego dla kotłów pyłowych i fluidalnych zintegrowanych </w:t>
          </w:r>
        </w:p>
        <w:p w:rsidR="00773BAB" w:rsidRDefault="00773BAB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773BAB" w:rsidRDefault="00773BAB">
          <w:pPr>
            <w:tabs>
              <w:tab w:val="left" w:pos="1755"/>
            </w:tabs>
          </w:pPr>
        </w:p>
      </w:tc>
    </w:tr>
    <w:tr w:rsidR="00773BAB" w:rsidTr="00773BAB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773BAB" w:rsidRDefault="00773BAB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</w:tr>
    <w:tr w:rsidR="00773BAB" w:rsidTr="00773BAB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73BAB" w:rsidRDefault="00773BAB">
          <w:pPr>
            <w:tabs>
              <w:tab w:val="left" w:pos="1755"/>
            </w:tabs>
          </w:pPr>
          <w: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85pt;height:76.2pt" o:ole="">
                <v:imagedata r:id="rId1" o:title=""/>
              </v:shape>
              <o:OLEObject Type="Embed" ProgID="CorelDRAW.Graphic.12" ShapeID="_x0000_i1025" DrawAspect="Content" ObjectID="_1426924717" r:id="rId2"/>
            </w:object>
          </w: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</w:tr>
    <w:tr w:rsidR="00773BAB" w:rsidTr="00773BAB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773BAB" w:rsidRDefault="00773BAB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773BAB" w:rsidRDefault="00482998">
          <w:pPr>
            <w:tabs>
              <w:tab w:val="left" w:pos="1755"/>
            </w:tabs>
          </w:pPr>
          <w:r w:rsidRPr="00482998">
            <w:rPr>
              <w:noProof/>
              <w:sz w:val="22"/>
              <w:szCs w:val="22"/>
            </w:rPr>
            <w:pict>
              <v:shape id="Obraz 2" o:spid="_x0000_i1026" type="#_x0000_t75" style="width:90.4pt;height:57.75pt;visibility:visible">
                <v:imagedata r:id="rId3" o:title=""/>
              </v:shape>
            </w:pict>
          </w:r>
        </w:p>
      </w:tc>
    </w:tr>
    <w:tr w:rsidR="00773BAB" w:rsidTr="00773BAB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773BAB" w:rsidRDefault="00773BAB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</w:tr>
    <w:tr w:rsidR="00773BAB" w:rsidRPr="00C3344C" w:rsidTr="00773BAB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Default="00773BAB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773BAB" w:rsidRDefault="00773BAB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773BAB" w:rsidRDefault="00773BAB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773BAB" w:rsidRDefault="00773BAB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773BAB" w:rsidRDefault="00773BAB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773BAB" w:rsidRDefault="00773BAB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773BAB" w:rsidRPr="00773BAB" w:rsidRDefault="00773BAB">
          <w:pPr>
            <w:rPr>
              <w:lang w:val="en-US"/>
            </w:rPr>
          </w:pPr>
        </w:p>
      </w:tc>
    </w:tr>
  </w:tbl>
  <w:p w:rsidR="003D0885" w:rsidRPr="00773BAB" w:rsidRDefault="003D0885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885" w:rsidRDefault="003D088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7171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885"/>
    <w:rsid w:val="00036A09"/>
    <w:rsid w:val="000F18FA"/>
    <w:rsid w:val="00301A06"/>
    <w:rsid w:val="00306360"/>
    <w:rsid w:val="00354AC4"/>
    <w:rsid w:val="003D0885"/>
    <w:rsid w:val="003D2B58"/>
    <w:rsid w:val="004569FD"/>
    <w:rsid w:val="00475250"/>
    <w:rsid w:val="00482998"/>
    <w:rsid w:val="00492CBF"/>
    <w:rsid w:val="00637863"/>
    <w:rsid w:val="006703E0"/>
    <w:rsid w:val="006B28C7"/>
    <w:rsid w:val="00703495"/>
    <w:rsid w:val="00733F44"/>
    <w:rsid w:val="00773BAB"/>
    <w:rsid w:val="00974624"/>
    <w:rsid w:val="00B21345"/>
    <w:rsid w:val="00C32A65"/>
    <w:rsid w:val="00C3344C"/>
    <w:rsid w:val="00C33979"/>
    <w:rsid w:val="00C57DDD"/>
    <w:rsid w:val="00C916FC"/>
    <w:rsid w:val="00CA143E"/>
    <w:rsid w:val="00E03972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28C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B28C7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6B28C7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6B28C7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6B28C7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6B28C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6B28C7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6B28C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6B28C7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6B28C7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6B28C7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6B28C7"/>
  </w:style>
  <w:style w:type="paragraph" w:styleId="Stopka">
    <w:name w:val="footer"/>
    <w:basedOn w:val="Normalny"/>
    <w:rsid w:val="006B28C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6B28C7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6B28C7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styleId="Hipercze">
    <w:name w:val="Hyperlink"/>
    <w:unhideWhenUsed/>
    <w:rsid w:val="00773BA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825E4-47B6-49C8-A851-9B8AF5E83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251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2013-04-08T09:11:00Z</dcterms:created>
  <dcterms:modified xsi:type="dcterms:W3CDTF">2013-04-08T09:11:00Z</dcterms:modified>
</cp:coreProperties>
</file>