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5F2C9E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5F2C9E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b w:val="0"/>
          <w:sz w:val="18"/>
          <w:szCs w:val="18"/>
        </w:rPr>
        <w:t>Tel/</w:t>
      </w:r>
      <w:proofErr w:type="spellStart"/>
      <w:r>
        <w:rPr>
          <w:rFonts w:ascii="Tahoma" w:hAnsi="Tahoma" w:cs="Tahoma"/>
          <w:b w:val="0"/>
          <w:sz w:val="18"/>
          <w:szCs w:val="18"/>
        </w:rPr>
        <w:t>fax</w:t>
      </w:r>
      <w:proofErr w:type="spellEnd"/>
      <w:r>
        <w:rPr>
          <w:rFonts w:ascii="Tahoma" w:hAnsi="Tahoma" w:cs="Tahoma"/>
          <w:b w:val="0"/>
          <w:sz w:val="18"/>
          <w:szCs w:val="18"/>
        </w:rPr>
        <w:t>………………………………</w:t>
      </w:r>
      <w:r w:rsidR="00036A09" w:rsidRPr="00036A09">
        <w:rPr>
          <w:rFonts w:ascii="Tahoma" w:hAnsi="Tahoma" w:cs="Tahoma"/>
          <w:b w:val="0"/>
          <w:sz w:val="18"/>
          <w:szCs w:val="18"/>
        </w:rPr>
        <w:t xml:space="preserve"> </w:t>
      </w:r>
      <w:r w:rsidR="00036A09" w:rsidRPr="00036A09">
        <w:rPr>
          <w:rFonts w:ascii="Tahoma" w:hAnsi="Tahoma" w:cs="Tahoma"/>
          <w:b w:val="0"/>
          <w:sz w:val="18"/>
          <w:szCs w:val="18"/>
        </w:rPr>
        <w:br/>
        <w:t>e-mail………………………</w:t>
      </w:r>
      <w:r>
        <w:rPr>
          <w:rFonts w:ascii="Tahoma" w:hAnsi="Tahoma" w:cs="Tahoma"/>
          <w:b w:val="0"/>
          <w:sz w:val="18"/>
          <w:szCs w:val="18"/>
        </w:rPr>
        <w:t>……….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8D5726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8D5726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8D5726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8D5726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8D5726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8D5726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8D5726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8D5726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8D5726" w:rsidRPr="008D5726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8D5726" w:rsidRPr="008D5726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8D5726" w:rsidRPr="008D5726">
        <w:rPr>
          <w:rFonts w:ascii="Tahoma" w:hAnsi="Tahoma" w:cs="Tahoma"/>
          <w:b/>
          <w:sz w:val="18"/>
          <w:szCs w:val="18"/>
        </w:rPr>
        <w:t>ZP/DK-14/13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8D5726" w:rsidRPr="00036A09" w:rsidTr="00DA251F"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D5726">
              <w:rPr>
                <w:rFonts w:ascii="Tahoma" w:hAnsi="Tahoma" w:cs="Tahoma"/>
                <w:sz w:val="18"/>
                <w:szCs w:val="18"/>
              </w:rPr>
              <w:t>Server NAS dla Instytutu Inteligentnych Systemów Informatycznych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D5726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8D5726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5F2C9E" w:rsidRPr="005F2C9E" w:rsidRDefault="005F2C9E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5F2C9E" w:rsidRPr="00036A09" w:rsidRDefault="005F2C9E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8D5726" w:rsidRPr="00036A09" w:rsidTr="00DA251F"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D5726">
              <w:rPr>
                <w:rFonts w:ascii="Tahoma" w:hAnsi="Tahoma" w:cs="Tahoma"/>
                <w:sz w:val="18"/>
                <w:szCs w:val="18"/>
              </w:rPr>
              <w:t>Zestaw komputerowy dla Instytutu Inżynierii Środowiska</w:t>
            </w:r>
          </w:p>
          <w:p w:rsidR="008D5726" w:rsidRPr="005F2C9E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D5726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8D5726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5F2C9E" w:rsidRPr="005F2C9E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5F2C9E" w:rsidRPr="00036A09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8D5726" w:rsidRPr="00036A09" w:rsidTr="00DA251F"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D5726">
              <w:rPr>
                <w:rFonts w:ascii="Tahoma" w:hAnsi="Tahoma" w:cs="Tahoma"/>
                <w:sz w:val="18"/>
                <w:szCs w:val="18"/>
              </w:rPr>
              <w:t>Stacja obliczeniowa (1 szt.) dla Instytutu Informatyki Teoretycznej i Stosowanej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D5726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8D5726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5F2C9E" w:rsidRPr="005F2C9E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lastRenderedPageBreak/>
              <w:t>Termin realizacji: zgodnie ze SIWZ</w:t>
            </w:r>
          </w:p>
          <w:p w:rsidR="005F2C9E" w:rsidRPr="00036A09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8D5726" w:rsidRPr="00036A09" w:rsidTr="00DA251F"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D5726">
              <w:rPr>
                <w:rFonts w:ascii="Tahoma" w:hAnsi="Tahoma" w:cs="Tahoma"/>
                <w:sz w:val="18"/>
                <w:szCs w:val="18"/>
              </w:rPr>
              <w:t>Komputer przenośny dla Instytutu Inżynierii Materiałowej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D5726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8D5726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5F2C9E" w:rsidRPr="005F2C9E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5F2C9E" w:rsidRPr="00036A09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8D5726" w:rsidRPr="00036A09" w:rsidTr="00DA251F"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D5726">
              <w:rPr>
                <w:rFonts w:ascii="Tahoma" w:hAnsi="Tahoma" w:cs="Tahoma"/>
                <w:sz w:val="18"/>
                <w:szCs w:val="18"/>
              </w:rPr>
              <w:t>Dwa dyski SSD dla Instytutu Informatyki Teoretycznej i Stosowanej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D5726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8D5726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5F2C9E" w:rsidRPr="005F2C9E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5F2C9E" w:rsidRPr="00036A09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8D5726" w:rsidRPr="00036A09" w:rsidTr="00DA251F"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D5726">
              <w:rPr>
                <w:rFonts w:ascii="Tahoma" w:hAnsi="Tahoma" w:cs="Tahoma"/>
                <w:sz w:val="18"/>
                <w:szCs w:val="18"/>
              </w:rPr>
              <w:t xml:space="preserve">Urządzenie wielofunkcyjne laserowe monochromatyczne dla Instytutu Mechaniki </w:t>
            </w:r>
            <w:r w:rsidR="005F2C9E">
              <w:rPr>
                <w:rFonts w:ascii="Tahoma" w:hAnsi="Tahoma" w:cs="Tahoma"/>
                <w:sz w:val="18"/>
                <w:szCs w:val="18"/>
              </w:rPr>
              <w:br/>
            </w:r>
            <w:r w:rsidRPr="008D5726">
              <w:rPr>
                <w:rFonts w:ascii="Tahoma" w:hAnsi="Tahoma" w:cs="Tahoma"/>
                <w:sz w:val="18"/>
                <w:szCs w:val="18"/>
              </w:rPr>
              <w:t>i Podstaw Konstrukcji Maszyn</w:t>
            </w:r>
          </w:p>
          <w:p w:rsidR="008D5726" w:rsidRPr="005F2C9E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D5726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8D5726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5F2C9E" w:rsidRPr="005F2C9E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5F2C9E" w:rsidRPr="00036A09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8D5726" w:rsidRPr="00036A09" w:rsidTr="00DA251F"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D5726">
              <w:rPr>
                <w:rFonts w:ascii="Tahoma" w:hAnsi="Tahoma" w:cs="Tahoma"/>
                <w:sz w:val="18"/>
                <w:szCs w:val="18"/>
              </w:rPr>
              <w:t>Dostawa 338 szt. licencji na program antywirusowy dla jednostek Politechniki Częstochowskiej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D5726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8D5726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5F2C9E" w:rsidRPr="005F2C9E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5F2C9E" w:rsidRPr="00036A09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  <w:tr w:rsidR="008D5726" w:rsidRPr="00036A09" w:rsidTr="00DA251F"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D5726">
              <w:rPr>
                <w:rFonts w:ascii="Tahoma" w:hAnsi="Tahoma" w:cs="Tahoma"/>
                <w:sz w:val="18"/>
                <w:szCs w:val="18"/>
              </w:rPr>
              <w:t>Tablet (1 szt.), dysk zewnętrzny (2 szt.) i kabel DVI (1 szt.) dla Instytutu Maszyn Cieplnych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D5726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5F2C9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8D5726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>....................... zł (słownie: ............................................................................. zł).</w:t>
            </w:r>
          </w:p>
          <w:p w:rsidR="005F2C9E" w:rsidRPr="005F2C9E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Termin realizacji: zgodnie ze SIWZ</w:t>
            </w:r>
          </w:p>
          <w:p w:rsidR="005F2C9E" w:rsidRPr="00036A09" w:rsidRDefault="005F2C9E" w:rsidP="005F2C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F2C9E">
              <w:rPr>
                <w:rFonts w:ascii="Tahoma" w:hAnsi="Tahoma" w:cs="Tahoma"/>
                <w:b/>
                <w:sz w:val="18"/>
                <w:szCs w:val="18"/>
              </w:rPr>
              <w:t>Warunki płatności: 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5F2C9E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8D5726" w:rsidRPr="00036A09" w:rsidTr="00DA251F">
        <w:trPr>
          <w:jc w:val="center"/>
        </w:trPr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D5726" w:rsidRPr="00036A09" w:rsidTr="00DA251F">
        <w:trPr>
          <w:jc w:val="center"/>
        </w:trPr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D5726" w:rsidRPr="00036A09" w:rsidTr="00DA251F">
        <w:trPr>
          <w:jc w:val="center"/>
        </w:trPr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D5726" w:rsidRPr="00036A09" w:rsidTr="00DA251F">
        <w:trPr>
          <w:jc w:val="center"/>
        </w:trPr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D5726" w:rsidRPr="00036A09" w:rsidTr="00DA251F">
        <w:trPr>
          <w:jc w:val="center"/>
        </w:trPr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D5726" w:rsidRPr="00036A09" w:rsidTr="00DA251F">
        <w:trPr>
          <w:jc w:val="center"/>
        </w:trPr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D5726" w:rsidRPr="00036A09" w:rsidTr="00DA251F">
        <w:trPr>
          <w:jc w:val="center"/>
        </w:trPr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D5726" w:rsidRPr="00036A09" w:rsidTr="00DA251F">
        <w:trPr>
          <w:jc w:val="center"/>
        </w:trPr>
        <w:tc>
          <w:tcPr>
            <w:tcW w:w="1134" w:type="dxa"/>
          </w:tcPr>
          <w:p w:rsidR="008D5726" w:rsidRPr="00036A09" w:rsidRDefault="008D5726" w:rsidP="00DA25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D5726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  <w:vAlign w:val="center"/>
          </w:tcPr>
          <w:p w:rsidR="008D5726" w:rsidRPr="00036A09" w:rsidRDefault="008D5726" w:rsidP="00DA251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D6D" w:rsidRDefault="00670D6D">
      <w:r>
        <w:separator/>
      </w:r>
    </w:p>
  </w:endnote>
  <w:endnote w:type="continuationSeparator" w:id="0">
    <w:p w:rsidR="00670D6D" w:rsidRDefault="00670D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726" w:rsidRDefault="008D572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5F2C9E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726" w:rsidRDefault="008D57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D6D" w:rsidRDefault="00670D6D">
      <w:r>
        <w:separator/>
      </w:r>
    </w:p>
  </w:footnote>
  <w:footnote w:type="continuationSeparator" w:id="0">
    <w:p w:rsidR="00670D6D" w:rsidRDefault="00670D6D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726" w:rsidRDefault="008D57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726" w:rsidRDefault="008D57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726" w:rsidRDefault="008D57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5726"/>
    <w:rsid w:val="00036A09"/>
    <w:rsid w:val="000F18FA"/>
    <w:rsid w:val="00301A06"/>
    <w:rsid w:val="00306360"/>
    <w:rsid w:val="00354AC4"/>
    <w:rsid w:val="004569FD"/>
    <w:rsid w:val="00475250"/>
    <w:rsid w:val="005F2C9E"/>
    <w:rsid w:val="00637863"/>
    <w:rsid w:val="006703E0"/>
    <w:rsid w:val="00670D6D"/>
    <w:rsid w:val="00703495"/>
    <w:rsid w:val="00733F44"/>
    <w:rsid w:val="008D5726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2B3CE-42BB-4AE0-B42C-E2D83EF25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627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2001-01-24T12:21:00Z</cp:lastPrinted>
  <dcterms:created xsi:type="dcterms:W3CDTF">2013-04-09T11:21:00Z</dcterms:created>
  <dcterms:modified xsi:type="dcterms:W3CDTF">2013-04-09T11:21:00Z</dcterms:modified>
</cp:coreProperties>
</file>