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714DE8" w:rsidRPr="00714DE8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14DE8" w:rsidRPr="00714DE8">
        <w:rPr>
          <w:sz w:val="24"/>
          <w:szCs w:val="24"/>
        </w:rPr>
        <w:t>ZP/RB-02/13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14DE8" w:rsidRPr="00714DE8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714DE8" w:rsidP="00E001EA">
      <w:pPr>
        <w:jc w:val="both"/>
        <w:rPr>
          <w:sz w:val="24"/>
          <w:szCs w:val="24"/>
        </w:rPr>
      </w:pPr>
      <w:r w:rsidRPr="00714DE8">
        <w:rPr>
          <w:b/>
          <w:sz w:val="24"/>
          <w:szCs w:val="24"/>
        </w:rPr>
        <w:t>Naprawa dachu wraz z remontem kominów na dachu budynku Wydziału Budownictwa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1E4" w:rsidRDefault="009231E4">
      <w:r>
        <w:separator/>
      </w:r>
    </w:p>
  </w:endnote>
  <w:endnote w:type="continuationSeparator" w:id="0">
    <w:p w:rsidR="009231E4" w:rsidRDefault="0092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14DE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14DE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31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1E4" w:rsidRDefault="009231E4">
      <w:r>
        <w:separator/>
      </w:r>
    </w:p>
  </w:footnote>
  <w:footnote w:type="continuationSeparator" w:id="0">
    <w:p w:rsidR="009231E4" w:rsidRDefault="00923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DE8" w:rsidRDefault="00714D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DE8" w:rsidRDefault="00714D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31E4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14DE8"/>
    <w:rsid w:val="00792635"/>
    <w:rsid w:val="00796AEC"/>
    <w:rsid w:val="007B5F89"/>
    <w:rsid w:val="008C7282"/>
    <w:rsid w:val="008F50C0"/>
    <w:rsid w:val="00901871"/>
    <w:rsid w:val="009231E4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52356-05B9-46CC-A2EE-50E1C3453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2013-04-10T10:59:00Z</dcterms:created>
  <dcterms:modified xsi:type="dcterms:W3CDTF">2013-04-10T10:59:00Z</dcterms:modified>
</cp:coreProperties>
</file>