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C4C84" w:rsidRPr="003C4C8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C4C84" w:rsidRPr="003C4C84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3C4C84" w:rsidP="009A21D7">
      <w:pPr>
        <w:pStyle w:val="Tekstpodstawowywcity"/>
        <w:spacing w:line="360" w:lineRule="auto"/>
        <w:ind w:firstLine="0"/>
      </w:pPr>
      <w:r w:rsidRPr="003C4C84">
        <w:rPr>
          <w:b/>
        </w:rPr>
        <w:t>Naprawa dachu wraz z remontem kominów na dachu budynku Wydziału Budownictwa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</w:t>
      </w:r>
      <w:r>
        <w:rPr>
          <w:szCs w:val="24"/>
        </w:rPr>
        <w:lastRenderedPageBreak/>
        <w:t>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08B" w:rsidRDefault="0006508B">
      <w:r>
        <w:separator/>
      </w:r>
    </w:p>
  </w:endnote>
  <w:endnote w:type="continuationSeparator" w:id="0">
    <w:p w:rsidR="0006508B" w:rsidRDefault="00065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4C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4C8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C84" w:rsidRDefault="003C4C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08B" w:rsidRDefault="0006508B">
      <w:r>
        <w:separator/>
      </w:r>
    </w:p>
  </w:footnote>
  <w:footnote w:type="continuationSeparator" w:id="0">
    <w:p w:rsidR="0006508B" w:rsidRDefault="000650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C84" w:rsidRDefault="003C4C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C84" w:rsidRDefault="003C4C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C84" w:rsidRDefault="003C4C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508B"/>
    <w:rsid w:val="00002F64"/>
    <w:rsid w:val="0006508B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C4C84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1047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2013-04-10T08:47:00Z</dcterms:created>
  <dcterms:modified xsi:type="dcterms:W3CDTF">2013-04-10T08:47:00Z</dcterms:modified>
</cp:coreProperties>
</file>