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357" w:rsidRDefault="00A41357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Default="00A41357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27414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74140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274140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274140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74140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27414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74140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74140">
        <w:rPr>
          <w:rFonts w:ascii="Tahoma" w:hAnsi="Tahoma" w:cs="Tahoma"/>
          <w:b/>
          <w:sz w:val="18"/>
          <w:szCs w:val="18"/>
        </w:rPr>
        <w:t>Częstochowa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1357" w:rsidRPr="00036A09" w:rsidRDefault="00A41357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274140" w:rsidRPr="0027414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74140" w:rsidRPr="00274140">
        <w:rPr>
          <w:rFonts w:ascii="Tahoma" w:hAnsi="Tahoma" w:cs="Tahoma"/>
          <w:b/>
          <w:sz w:val="18"/>
          <w:szCs w:val="18"/>
        </w:rPr>
        <w:t>Dostawa sprzętu i oprogramowania komputerowego dla Wydziału Elektrycznego Politechniki Częstochowskiej w ramach realizacji projektu "Inżynier informatyk - Kluczowy pracownik zapewniający bezpieczeństwo informatyczne przedsiębiorstw i administracji publicznej"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r w:rsidR="00A41357">
        <w:rPr>
          <w:rFonts w:ascii="Tahoma" w:hAnsi="Tahoma" w:cs="Tahoma"/>
          <w:sz w:val="18"/>
          <w:szCs w:val="18"/>
        </w:rPr>
        <w:br/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274140" w:rsidRPr="00274140">
        <w:rPr>
          <w:rFonts w:ascii="Tahoma" w:hAnsi="Tahoma" w:cs="Tahoma"/>
          <w:b/>
          <w:sz w:val="18"/>
          <w:szCs w:val="18"/>
        </w:rPr>
        <w:t>ZP/DK-10/13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274140" w:rsidRPr="00036A09" w:rsidTr="000D2355"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74140">
              <w:rPr>
                <w:rFonts w:ascii="Tahoma" w:hAnsi="Tahoma" w:cs="Tahoma"/>
                <w:sz w:val="18"/>
                <w:szCs w:val="18"/>
              </w:rPr>
              <w:t>Dostawa 18 szt. zestawów komputerowych</w:t>
            </w:r>
          </w:p>
          <w:p w:rsidR="00274140" w:rsidRPr="00A41357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74140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74140" w:rsidRPr="00A41357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74140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41357" w:rsidRDefault="00A41357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………………………………………………….</w:t>
            </w:r>
          </w:p>
          <w:p w:rsidR="00A41357" w:rsidRPr="00036A09" w:rsidRDefault="00A41357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……………………………………………….</w:t>
            </w:r>
          </w:p>
        </w:tc>
      </w:tr>
      <w:tr w:rsidR="00274140" w:rsidRPr="00036A09" w:rsidTr="000D2355"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74140">
              <w:rPr>
                <w:rFonts w:ascii="Tahoma" w:hAnsi="Tahoma" w:cs="Tahoma"/>
                <w:sz w:val="18"/>
                <w:szCs w:val="18"/>
              </w:rPr>
              <w:t>Dostawa 2 szt. urządzeń umożliwiających sterowanie kursorem myszy i zdarzeniem kliknięcia bez udziału rąk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74140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74140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41357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………………………………………………….</w:t>
            </w:r>
          </w:p>
          <w:p w:rsidR="00A41357" w:rsidRPr="00036A09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……………………………………………….</w:t>
            </w:r>
          </w:p>
        </w:tc>
      </w:tr>
      <w:tr w:rsidR="00274140" w:rsidRPr="00036A09" w:rsidTr="000D2355"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lastRenderedPageBreak/>
              <w:t>3</w:t>
            </w:r>
          </w:p>
        </w:tc>
        <w:tc>
          <w:tcPr>
            <w:tcW w:w="8044" w:type="dxa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74140">
              <w:rPr>
                <w:rFonts w:ascii="Tahoma" w:hAnsi="Tahoma" w:cs="Tahoma"/>
                <w:sz w:val="18"/>
                <w:szCs w:val="18"/>
              </w:rPr>
              <w:t>Dostawa 4 szt. trackball-i dla niepełnosprawnych ruchowo zastępujących mysz komputerow</w:t>
            </w:r>
            <w:r w:rsidR="003D0824">
              <w:rPr>
                <w:rFonts w:ascii="Tahoma" w:hAnsi="Tahoma" w:cs="Tahoma"/>
                <w:sz w:val="18"/>
                <w:szCs w:val="18"/>
              </w:rPr>
              <w:t>ą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74140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74140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41357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………………………………………………….</w:t>
            </w:r>
          </w:p>
          <w:p w:rsidR="00A41357" w:rsidRPr="00036A09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……………………………………………….</w:t>
            </w:r>
          </w:p>
        </w:tc>
      </w:tr>
      <w:tr w:rsidR="00274140" w:rsidRPr="00036A09" w:rsidTr="000D2355"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74140">
              <w:rPr>
                <w:rFonts w:ascii="Tahoma" w:hAnsi="Tahoma" w:cs="Tahoma"/>
                <w:sz w:val="18"/>
                <w:szCs w:val="18"/>
              </w:rPr>
              <w:t>Dostawa 4 szt. klawiatur z powiększonymi i kontrastowymi klawiszami wraz z nakładkami dla osób niepełnosprawnych ruchowo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74140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74140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41357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………………………………………………….</w:t>
            </w:r>
          </w:p>
          <w:p w:rsidR="00A41357" w:rsidRPr="00036A09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……………………………………………….</w:t>
            </w:r>
          </w:p>
        </w:tc>
      </w:tr>
      <w:tr w:rsidR="00274140" w:rsidRPr="00036A09" w:rsidTr="000D2355"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74140">
              <w:rPr>
                <w:rFonts w:ascii="Tahoma" w:hAnsi="Tahoma" w:cs="Tahoma"/>
                <w:sz w:val="18"/>
                <w:szCs w:val="18"/>
              </w:rPr>
              <w:t xml:space="preserve">Dostawa 2 szt. oprogramowania powiększającego obraz ekranu </w:t>
            </w:r>
            <w:r w:rsidR="003D0824">
              <w:rPr>
                <w:rFonts w:ascii="Tahoma" w:hAnsi="Tahoma" w:cs="Tahoma"/>
                <w:sz w:val="18"/>
                <w:szCs w:val="18"/>
              </w:rPr>
              <w:t>pozwalającego</w:t>
            </w:r>
            <w:r w:rsidRPr="00274140">
              <w:rPr>
                <w:rFonts w:ascii="Tahoma" w:hAnsi="Tahoma" w:cs="Tahoma"/>
                <w:sz w:val="18"/>
                <w:szCs w:val="18"/>
              </w:rPr>
              <w:t xml:space="preserve"> na odczytywanie tekstu przez syntetyzator mowy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74140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41357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74140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41357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………………………………………………….</w:t>
            </w:r>
          </w:p>
          <w:p w:rsidR="00A41357" w:rsidRPr="00036A09" w:rsidRDefault="00A41357" w:rsidP="00A413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41357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……………………………………………….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A41357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274140" w:rsidRPr="00036A09" w:rsidTr="000D2355">
        <w:trPr>
          <w:jc w:val="center"/>
        </w:trPr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74140" w:rsidRPr="00036A09" w:rsidTr="000D2355">
        <w:trPr>
          <w:jc w:val="center"/>
        </w:trPr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74140" w:rsidRPr="00036A09" w:rsidTr="000D2355">
        <w:trPr>
          <w:jc w:val="center"/>
        </w:trPr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74140" w:rsidRPr="00036A09" w:rsidTr="000D2355">
        <w:trPr>
          <w:jc w:val="center"/>
        </w:trPr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74140" w:rsidRPr="00036A09" w:rsidTr="000D2355">
        <w:trPr>
          <w:jc w:val="center"/>
        </w:trPr>
        <w:tc>
          <w:tcPr>
            <w:tcW w:w="1134" w:type="dxa"/>
          </w:tcPr>
          <w:p w:rsidR="00274140" w:rsidRPr="00036A09" w:rsidRDefault="00274140" w:rsidP="000D23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74140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274140" w:rsidRPr="00036A09" w:rsidRDefault="00274140" w:rsidP="000D23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p w:rsidR="00E54E5A" w:rsidRDefault="00E54E5A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Default="00A41357" w:rsidP="00A41357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................................................................. </w:t>
      </w:r>
    </w:p>
    <w:p w:rsidR="00A41357" w:rsidRPr="00036A09" w:rsidRDefault="00A41357" w:rsidP="00A41357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0638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8D4" w:rsidRDefault="003C28D4">
      <w:r>
        <w:separator/>
      </w:r>
    </w:p>
  </w:endnote>
  <w:endnote w:type="continuationSeparator" w:id="0">
    <w:p w:rsidR="003C28D4" w:rsidRDefault="003C28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40" w:rsidRDefault="002741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F86E50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D0824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40" w:rsidRDefault="002741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8D4" w:rsidRDefault="003C28D4">
      <w:r>
        <w:separator/>
      </w:r>
    </w:p>
  </w:footnote>
  <w:footnote w:type="continuationSeparator" w:id="0">
    <w:p w:rsidR="003C28D4" w:rsidRDefault="003C28D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40" w:rsidRDefault="002741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40" w:rsidRDefault="00F86E50" w:rsidP="00A41357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45pt;height:103pt">
          <v:imagedata r:id="rId1" o:title="logo projektu"/>
        </v:shape>
      </w:pict>
    </w:r>
  </w:p>
  <w:p w:rsidR="00A41357" w:rsidRPr="00A41357" w:rsidRDefault="00A41357" w:rsidP="00A413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40" w:rsidRDefault="002741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D137938"/>
    <w:multiLevelType w:val="hybridMultilevel"/>
    <w:tmpl w:val="DBECA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3"/>
  </w:num>
  <w:num w:numId="15">
    <w:abstractNumId w:val="22"/>
  </w:num>
  <w:num w:numId="16">
    <w:abstractNumId w:val="32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4"/>
  </w:num>
  <w:num w:numId="33">
    <w:abstractNumId w:val="19"/>
  </w:num>
  <w:num w:numId="34">
    <w:abstractNumId w:val="0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5122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140"/>
    <w:rsid w:val="00036A09"/>
    <w:rsid w:val="000638E6"/>
    <w:rsid w:val="000F18FA"/>
    <w:rsid w:val="00274140"/>
    <w:rsid w:val="00301A06"/>
    <w:rsid w:val="00306360"/>
    <w:rsid w:val="00354AC4"/>
    <w:rsid w:val="003C28D4"/>
    <w:rsid w:val="003D0824"/>
    <w:rsid w:val="004569FD"/>
    <w:rsid w:val="00475250"/>
    <w:rsid w:val="005B78AA"/>
    <w:rsid w:val="00637863"/>
    <w:rsid w:val="006703E0"/>
    <w:rsid w:val="00703495"/>
    <w:rsid w:val="00733F44"/>
    <w:rsid w:val="00974624"/>
    <w:rsid w:val="00A41357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  <w:rsid w:val="00F86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38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638E6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638E6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638E6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638E6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638E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638E6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638E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638E6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638E6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638E6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638E6"/>
  </w:style>
  <w:style w:type="paragraph" w:styleId="Stopka">
    <w:name w:val="footer"/>
    <w:basedOn w:val="Normalny"/>
    <w:rsid w:val="000638E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638E6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638E6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544B1-B9A2-49EB-A9A9-EAB9A0DD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474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2013-03-14T10:13:00Z</dcterms:created>
  <dcterms:modified xsi:type="dcterms:W3CDTF">2013-03-14T10:13:00Z</dcterms:modified>
</cp:coreProperties>
</file>