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90481" w:rsidRPr="00A9048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90481" w:rsidRPr="00A9048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A90481" w:rsidP="009A0497">
      <w:pPr>
        <w:pStyle w:val="Tekstpodstawowywcity"/>
        <w:spacing w:line="360" w:lineRule="auto"/>
        <w:ind w:firstLine="0"/>
      </w:pPr>
      <w:r w:rsidRPr="00A90481">
        <w:rPr>
          <w:b/>
        </w:rPr>
        <w:t>Dostawa zasilacza, miernika mocy, suszarki próżniowej, reduktorów ciśnienia i próżniowej pompy turbomolekularnej dla jednostek Politechniki Częstochowskiej</w:t>
      </w:r>
      <w:r w:rsidR="00DB4418">
        <w:rPr>
          <w:b/>
        </w:rPr>
        <w:t xml:space="preserve">, </w:t>
      </w:r>
      <w:r w:rsidR="00DB4418">
        <w:rPr>
          <w:b/>
        </w:rPr>
        <w:br/>
      </w:r>
      <w:proofErr w:type="spellStart"/>
      <w:r w:rsidR="00DB4418" w:rsidRPr="00DB4418">
        <w:t>spr</w:t>
      </w:r>
      <w:proofErr w:type="spellEnd"/>
      <w:r w:rsidR="00DB4418" w:rsidRPr="00DB4418">
        <w:t>. nr rej.</w:t>
      </w:r>
      <w:r w:rsidR="00DB4418">
        <w:rPr>
          <w:b/>
        </w:rPr>
        <w:t xml:space="preserve"> ZP/D-14/A/13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723" w:rsidRDefault="00E17723">
      <w:r>
        <w:separator/>
      </w:r>
    </w:p>
  </w:endnote>
  <w:endnote w:type="continuationSeparator" w:id="0">
    <w:p w:rsidR="00E17723" w:rsidRDefault="00E177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44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44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77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723" w:rsidRDefault="00E17723">
      <w:r>
        <w:separator/>
      </w:r>
    </w:p>
  </w:footnote>
  <w:footnote w:type="continuationSeparator" w:id="0">
    <w:p w:rsidR="00E17723" w:rsidRDefault="00E177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481" w:rsidRDefault="00A904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481" w:rsidRDefault="00A904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481" w:rsidRDefault="00A904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48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90481"/>
    <w:rsid w:val="00B52793"/>
    <w:rsid w:val="00BF2504"/>
    <w:rsid w:val="00C17AA6"/>
    <w:rsid w:val="00CA3550"/>
    <w:rsid w:val="00CB3539"/>
    <w:rsid w:val="00D23A0C"/>
    <w:rsid w:val="00D30B74"/>
    <w:rsid w:val="00DB4418"/>
    <w:rsid w:val="00E17723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2013-02-21T11:09:00Z</dcterms:created>
  <dcterms:modified xsi:type="dcterms:W3CDTF">2013-02-21T11:09:00Z</dcterms:modified>
</cp:coreProperties>
</file>