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A54965">
      <w:pPr>
        <w:spacing w:before="360"/>
        <w:rPr>
          <w:b/>
          <w:bCs/>
        </w:rPr>
      </w:pPr>
      <w:r w:rsidRPr="00A54965">
        <w:rPr>
          <w:b/>
          <w:bCs/>
        </w:rPr>
        <w:t>Politechnika Częstochowska</w:t>
      </w:r>
    </w:p>
    <w:p w:rsidR="0033076C" w:rsidRDefault="00A54965">
      <w:pPr>
        <w:rPr>
          <w:b/>
          <w:bCs/>
        </w:rPr>
      </w:pPr>
      <w:r w:rsidRPr="00A54965">
        <w:rPr>
          <w:b/>
          <w:bCs/>
        </w:rPr>
        <w:t>Dąbrowskiego</w:t>
      </w:r>
      <w:r w:rsidR="0033076C">
        <w:rPr>
          <w:b/>
          <w:bCs/>
        </w:rPr>
        <w:t xml:space="preserve"> </w:t>
      </w:r>
      <w:r w:rsidRPr="00A54965">
        <w:rPr>
          <w:b/>
          <w:bCs/>
        </w:rPr>
        <w:t>69</w:t>
      </w:r>
    </w:p>
    <w:p w:rsidR="0033076C" w:rsidRDefault="00A54965">
      <w:pPr>
        <w:rPr>
          <w:b/>
          <w:bCs/>
        </w:rPr>
      </w:pPr>
      <w:r w:rsidRPr="00A54965">
        <w:rPr>
          <w:b/>
          <w:bCs/>
        </w:rPr>
        <w:t>42-201</w:t>
      </w:r>
      <w:r w:rsidR="0033076C">
        <w:rPr>
          <w:b/>
          <w:bCs/>
        </w:rPr>
        <w:t xml:space="preserve"> </w:t>
      </w:r>
      <w:r w:rsidRPr="00A54965">
        <w:rPr>
          <w:b/>
          <w:bCs/>
        </w:rPr>
        <w:t>Częstochowa</w:t>
      </w:r>
    </w:p>
    <w:p w:rsidR="001422A2" w:rsidRDefault="001422A2">
      <w:pPr>
        <w:rPr>
          <w:b/>
          <w:bCs/>
        </w:rPr>
      </w:pPr>
      <w:r>
        <w:rPr>
          <w:b/>
          <w:bCs/>
        </w:rPr>
        <w:t>RK-247/13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A54965" w:rsidRPr="00A54965">
        <w:rPr>
          <w:b/>
          <w:bCs/>
        </w:rPr>
        <w:t>ZP/D-09/A/13</w:t>
      </w:r>
      <w:r>
        <w:tab/>
        <w:t xml:space="preserve"> </w:t>
      </w:r>
      <w:r w:rsidR="00A54965" w:rsidRPr="00A54965">
        <w:t>Częstochowa</w:t>
      </w:r>
      <w:r>
        <w:t xml:space="preserve"> dnia: </w:t>
      </w:r>
      <w:r w:rsidR="00A54965" w:rsidRPr="00A54965">
        <w:t>2013-02-2</w:t>
      </w:r>
      <w:r w:rsidR="007E1238">
        <w:t>6</w:t>
      </w:r>
      <w:bookmarkStart w:id="0" w:name="_GoBack"/>
      <w:bookmarkEnd w:id="0"/>
    </w:p>
    <w:p w:rsidR="000D441F" w:rsidRDefault="000D441F">
      <w:pPr>
        <w:pStyle w:val="Nagwek1"/>
        <w:spacing w:before="600"/>
        <w:rPr>
          <w:sz w:val="28"/>
        </w:rPr>
      </w:pP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 xml:space="preserve">Dz. U. z 2010 r. Nr 113, poz. 759, z </w:t>
      </w:r>
      <w:proofErr w:type="spellStart"/>
      <w:r w:rsidR="00EB4311">
        <w:t>późn</w:t>
      </w:r>
      <w:proofErr w:type="spellEnd"/>
      <w:r w:rsidR="00EB4311">
        <w:t>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A54965" w:rsidRPr="00A54965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0D441F" w:rsidRDefault="000D441F">
      <w:pPr>
        <w:spacing w:before="120" w:after="120"/>
        <w:jc w:val="center"/>
        <w:rPr>
          <w:b/>
        </w:rPr>
      </w:pPr>
    </w:p>
    <w:p w:rsidR="0033076C" w:rsidRDefault="00A54965">
      <w:pPr>
        <w:spacing w:before="120" w:after="120"/>
        <w:jc w:val="center"/>
        <w:rPr>
          <w:b/>
        </w:rPr>
      </w:pPr>
      <w:r w:rsidRPr="00A54965">
        <w:rPr>
          <w:b/>
        </w:rPr>
        <w:t>Dostawa blach aluminiowych</w:t>
      </w:r>
      <w:r w:rsidR="000D441F">
        <w:rPr>
          <w:b/>
        </w:rPr>
        <w:t>, sprawa ZP/D-09/A/13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54965" w:rsidTr="00AF4D45">
        <w:trPr>
          <w:cantSplit/>
        </w:trPr>
        <w:tc>
          <w:tcPr>
            <w:tcW w:w="9210" w:type="dxa"/>
          </w:tcPr>
          <w:p w:rsidR="00A54965" w:rsidRDefault="00A54965" w:rsidP="00AF4D45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A54965">
              <w:rPr>
                <w:b/>
              </w:rPr>
              <w:t>Einsal</w:t>
            </w:r>
            <w:proofErr w:type="spellEnd"/>
            <w:r w:rsidRPr="00A54965">
              <w:rPr>
                <w:b/>
              </w:rPr>
              <w:t xml:space="preserve"> East Sp. z o.o.</w:t>
            </w:r>
          </w:p>
          <w:p w:rsidR="00A54965" w:rsidRDefault="00A54965" w:rsidP="00AF4D45">
            <w:pPr>
              <w:spacing w:line="360" w:lineRule="auto"/>
              <w:ind w:firstLine="284"/>
              <w:jc w:val="both"/>
              <w:rPr>
                <w:b/>
              </w:rPr>
            </w:pPr>
            <w:r w:rsidRPr="00A54965">
              <w:rPr>
                <w:b/>
              </w:rPr>
              <w:t>Gałeczki</w:t>
            </w:r>
            <w:r>
              <w:rPr>
                <w:b/>
              </w:rPr>
              <w:t xml:space="preserve"> </w:t>
            </w:r>
            <w:r w:rsidRPr="00A54965">
              <w:rPr>
                <w:b/>
              </w:rPr>
              <w:t>41</w:t>
            </w:r>
          </w:p>
          <w:p w:rsidR="00A54965" w:rsidRDefault="00A54965" w:rsidP="00AF4D45">
            <w:pPr>
              <w:spacing w:line="360" w:lineRule="auto"/>
              <w:ind w:firstLine="284"/>
              <w:jc w:val="both"/>
              <w:rPr>
                <w:b/>
              </w:rPr>
            </w:pPr>
            <w:r w:rsidRPr="00A54965">
              <w:rPr>
                <w:b/>
              </w:rPr>
              <w:t>41500</w:t>
            </w:r>
            <w:r>
              <w:rPr>
                <w:b/>
              </w:rPr>
              <w:t xml:space="preserve"> </w:t>
            </w:r>
            <w:r w:rsidRPr="00A54965">
              <w:rPr>
                <w:b/>
              </w:rPr>
              <w:t>Chorzów</w:t>
            </w:r>
          </w:p>
          <w:p w:rsidR="00A54965" w:rsidRDefault="00A54965" w:rsidP="00AF4D4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Pr="00A54965">
              <w:rPr>
                <w:b/>
              </w:rPr>
              <w:t>25 817.70 zł</w:t>
            </w:r>
          </w:p>
          <w:p w:rsidR="00A54965" w:rsidRDefault="00A54965" w:rsidP="00AF4D45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A54965" w:rsidRDefault="00A54965" w:rsidP="00AF4D45">
            <w:pPr>
              <w:spacing w:line="360" w:lineRule="auto"/>
              <w:ind w:firstLine="284"/>
              <w:jc w:val="both"/>
            </w:pPr>
            <w:r w:rsidRPr="00A54965">
              <w:t>Wybrana oferta jest najkorzystniejszą. Oferta ta spełnia wymagania określone w SIWZ i nie podlega odrzuceniu. W wyniku przeprowadzonej oceny oferta przedmiotowego wykonawcy otrzymała najwyższą liczbę punktów - 100 pkt.  Jest to jedyna oferta złożona na to postępowanie.</w:t>
            </w:r>
          </w:p>
        </w:tc>
      </w:tr>
    </w:tbl>
    <w:p w:rsidR="000D441F" w:rsidRDefault="000D441F" w:rsidP="000B6515">
      <w:pPr>
        <w:spacing w:before="120" w:after="120"/>
        <w:jc w:val="both"/>
        <w:rPr>
          <w:color w:val="000000"/>
        </w:rPr>
      </w:pPr>
    </w:p>
    <w:p w:rsidR="000D441F" w:rsidRDefault="000D441F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A5496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4965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54965" w:rsidRPr="005811DF" w:rsidTr="00AF4D45">
        <w:tc>
          <w:tcPr>
            <w:tcW w:w="540" w:type="dxa"/>
            <w:vAlign w:val="center"/>
          </w:tcPr>
          <w:p w:rsidR="00A54965" w:rsidRPr="005811DF" w:rsidRDefault="00A54965" w:rsidP="00AF4D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496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A54965" w:rsidRPr="005811DF" w:rsidRDefault="00A54965" w:rsidP="00AF4D4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A54965">
              <w:rPr>
                <w:rFonts w:ascii="Times New Roman" w:hAnsi="Times New Roman" w:cs="Times New Roman"/>
                <w:bCs/>
                <w:sz w:val="18"/>
                <w:szCs w:val="18"/>
              </w:rPr>
              <w:t>Einsal</w:t>
            </w:r>
            <w:proofErr w:type="spellEnd"/>
            <w:r w:rsidRPr="00A5496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East Sp. z o.o.</w:t>
            </w:r>
          </w:p>
          <w:p w:rsidR="00A54965" w:rsidRPr="005811DF" w:rsidRDefault="00A54965" w:rsidP="00AF4D4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4965">
              <w:rPr>
                <w:rFonts w:ascii="Times New Roman" w:hAnsi="Times New Roman" w:cs="Times New Roman"/>
                <w:bCs/>
                <w:sz w:val="18"/>
                <w:szCs w:val="18"/>
              </w:rPr>
              <w:t>Gałeczki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4965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54965" w:rsidRPr="005811DF" w:rsidRDefault="00A54965" w:rsidP="00AF4D4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4965">
              <w:rPr>
                <w:rFonts w:ascii="Times New Roman" w:hAnsi="Times New Roman" w:cs="Times New Roman"/>
                <w:bCs/>
                <w:sz w:val="18"/>
                <w:szCs w:val="18"/>
              </w:rPr>
              <w:t>41500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4965">
              <w:rPr>
                <w:rFonts w:ascii="Times New Roman" w:hAnsi="Times New Roman" w:cs="Times New Roman"/>
                <w:bCs/>
                <w:sz w:val="18"/>
                <w:szCs w:val="18"/>
              </w:rPr>
              <w:t>Chorzów</w:t>
            </w:r>
          </w:p>
          <w:p w:rsidR="00A54965" w:rsidRPr="005811DF" w:rsidRDefault="00A54965" w:rsidP="00AF4D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5496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A54965" w:rsidRPr="005811DF" w:rsidRDefault="00A54965" w:rsidP="00AF4D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496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A54965" w:rsidRPr="005811DF" w:rsidRDefault="00A54965" w:rsidP="00AF4D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54965" w:rsidRPr="005811DF" w:rsidRDefault="00A54965" w:rsidP="00AF4D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54965" w:rsidRPr="005811DF" w:rsidRDefault="00A54965" w:rsidP="00AF4D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54965" w:rsidRPr="005811DF" w:rsidRDefault="00A54965" w:rsidP="00AF4D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54965" w:rsidRPr="005811DF" w:rsidRDefault="00A54965" w:rsidP="00AF4D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54965" w:rsidRPr="005811DF" w:rsidRDefault="00A54965" w:rsidP="00AF4D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A54965" w:rsidRPr="005811DF" w:rsidRDefault="00A54965" w:rsidP="00AF4D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496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A54965">
        <w:t xml:space="preserve"> </w:t>
      </w:r>
      <w:r w:rsidR="00A54965" w:rsidRPr="0012155B">
        <w:t>nie krótszym niż 5 dni od dnia przesłania niniejszego zawiadomienia o wyborze najkorzystniejszej oferty</w:t>
      </w:r>
      <w:r w:rsidR="00A54965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0D441F" w:rsidP="00AD5B8D">
      <w:pPr>
        <w:spacing w:line="360" w:lineRule="auto"/>
        <w:jc w:val="both"/>
        <w:rPr>
          <w:bCs/>
        </w:rPr>
      </w:pPr>
      <w:r w:rsidRPr="00AC2B58">
        <w:rPr>
          <w:bCs/>
        </w:rPr>
        <w:t xml:space="preserve">Umowa w przedmiotowej sprawie zostanie podpisana w </w:t>
      </w:r>
      <w:r>
        <w:rPr>
          <w:bCs/>
        </w:rPr>
        <w:t xml:space="preserve">siedzibie Zamawiającego w dniu </w:t>
      </w:r>
      <w:r w:rsidRPr="000D441F">
        <w:rPr>
          <w:b/>
          <w:bCs/>
        </w:rPr>
        <w:t>04.03.2013r.</w:t>
      </w:r>
      <w:r w:rsidRPr="00AC2B58">
        <w:rPr>
          <w:bCs/>
        </w:rPr>
        <w:t xml:space="preserve"> Prosimy o stawiennictwo osób upoważnionych z Państwa strony do podpisania umowy w miejscu i terminie wskazanym powyżej.</w:t>
      </w: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Pr="001422A2" w:rsidRDefault="001422A2" w:rsidP="001422A2">
      <w:pPr>
        <w:tabs>
          <w:tab w:val="left" w:pos="8820"/>
        </w:tabs>
        <w:spacing w:before="120" w:after="120"/>
        <w:ind w:left="4678"/>
        <w:jc w:val="center"/>
        <w:rPr>
          <w:b/>
          <w:sz w:val="28"/>
        </w:rPr>
      </w:pPr>
      <w:r w:rsidRPr="001422A2">
        <w:rPr>
          <w:b/>
          <w:sz w:val="28"/>
        </w:rPr>
        <w:t>Kanclerz</w:t>
      </w:r>
    </w:p>
    <w:p w:rsidR="001422A2" w:rsidRPr="001422A2" w:rsidRDefault="001422A2" w:rsidP="001422A2">
      <w:pPr>
        <w:tabs>
          <w:tab w:val="left" w:pos="8820"/>
        </w:tabs>
        <w:spacing w:before="120" w:after="120"/>
        <w:ind w:left="4678"/>
        <w:jc w:val="center"/>
        <w:rPr>
          <w:b/>
          <w:sz w:val="28"/>
        </w:rPr>
      </w:pPr>
      <w:r w:rsidRPr="001422A2">
        <w:rPr>
          <w:b/>
          <w:sz w:val="28"/>
        </w:rPr>
        <w:t>Politechniki Częstochowskiej</w:t>
      </w:r>
    </w:p>
    <w:p w:rsidR="001422A2" w:rsidRPr="001422A2" w:rsidRDefault="001422A2" w:rsidP="001422A2">
      <w:pPr>
        <w:tabs>
          <w:tab w:val="left" w:pos="8820"/>
        </w:tabs>
        <w:spacing w:before="120" w:after="120"/>
        <w:ind w:left="4678"/>
        <w:jc w:val="center"/>
        <w:rPr>
          <w:b/>
          <w:sz w:val="28"/>
        </w:rPr>
      </w:pPr>
      <w:r w:rsidRPr="001422A2">
        <w:rPr>
          <w:b/>
          <w:sz w:val="28"/>
        </w:rPr>
        <w:t>mgr inż. Katarzyna Pikuła</w:t>
      </w:r>
    </w:p>
    <w:sectPr w:rsidR="001422A2" w:rsidRPr="001422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E2B" w:rsidRDefault="00027E2B">
      <w:r>
        <w:separator/>
      </w:r>
    </w:p>
  </w:endnote>
  <w:endnote w:type="continuationSeparator" w:id="0">
    <w:p w:rsidR="00027E2B" w:rsidRDefault="00027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965" w:rsidRDefault="00A5496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E1238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123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965" w:rsidRDefault="00A549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E2B" w:rsidRDefault="00027E2B">
      <w:r>
        <w:separator/>
      </w:r>
    </w:p>
  </w:footnote>
  <w:footnote w:type="continuationSeparator" w:id="0">
    <w:p w:rsidR="00027E2B" w:rsidRDefault="00027E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965" w:rsidRDefault="00A549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thinThickSmallGap" w:sz="12" w:space="0" w:color="1F497D"/>
      </w:tblBorders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0D441F" w:rsidRPr="009E241C" w:rsidTr="00AF4D45">
      <w:tc>
        <w:tcPr>
          <w:tcW w:w="3070" w:type="dxa"/>
          <w:vAlign w:val="center"/>
        </w:tcPr>
        <w:p w:rsidR="000D441F" w:rsidRPr="009E241C" w:rsidRDefault="00A91101" w:rsidP="00AF4D45"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drawing>
              <wp:inline distT="0" distB="0" distL="0" distR="0">
                <wp:extent cx="1105535" cy="499745"/>
                <wp:effectExtent l="0" t="0" r="0" b="0"/>
                <wp:docPr id="1" name="Obraz 4" descr="INNOWACYJNA_GOSPODARK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 descr="INNOWACYJNA_GOSPODARK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5535" cy="499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1" w:type="dxa"/>
          <w:vAlign w:val="center"/>
        </w:tcPr>
        <w:p w:rsidR="000D441F" w:rsidRPr="009E241C" w:rsidRDefault="000D441F" w:rsidP="00AF4D45">
          <w:pPr>
            <w:jc w:val="center"/>
            <w:rPr>
              <w:rFonts w:ascii="Tahoma" w:hAnsi="Tahoma" w:cs="Tahoma"/>
            </w:rPr>
          </w:pPr>
          <w:r w:rsidRPr="009E241C">
            <w:rPr>
              <w:rFonts w:ascii="Tahoma" w:hAnsi="Tahoma" w:cs="Tahoma"/>
            </w:rPr>
            <w:object w:dxaOrig="2535" w:dyaOrig="141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9pt;height:25.95pt" o:ole="">
                <v:imagedata r:id="rId2" o:title=""/>
              </v:shape>
              <o:OLEObject Type="Embed" ProgID="CorelDraw.Graphic.7" ShapeID="_x0000_i1025" DrawAspect="Content" ObjectID="_1423461170" r:id="rId3"/>
            </w:object>
          </w:r>
        </w:p>
      </w:tc>
      <w:tc>
        <w:tcPr>
          <w:tcW w:w="3071" w:type="dxa"/>
          <w:vAlign w:val="center"/>
        </w:tcPr>
        <w:p w:rsidR="000D441F" w:rsidRPr="009E241C" w:rsidRDefault="00A91101" w:rsidP="00AF4D45">
          <w:pPr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drawing>
              <wp:inline distT="0" distB="0" distL="0" distR="0">
                <wp:extent cx="1297305" cy="446405"/>
                <wp:effectExtent l="0" t="0" r="0" b="0"/>
                <wp:docPr id="3" name="Obraz 5" descr="Nowy obra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5" descr="Nowy obra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7305" cy="446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0D441F" w:rsidRPr="009E241C" w:rsidTr="00AF4D45">
      <w:trPr>
        <w:trHeight w:val="647"/>
      </w:trPr>
      <w:tc>
        <w:tcPr>
          <w:tcW w:w="9212" w:type="dxa"/>
          <w:gridSpan w:val="3"/>
          <w:vAlign w:val="center"/>
        </w:tcPr>
        <w:p w:rsidR="000D441F" w:rsidRPr="009E241C" w:rsidRDefault="000D441F" w:rsidP="00AF4D45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9E241C">
            <w:rPr>
              <w:rFonts w:ascii="Tahoma" w:hAnsi="Tahoma" w:cs="Tahoma"/>
              <w:sz w:val="12"/>
              <w:szCs w:val="12"/>
            </w:rPr>
            <w:t>PROGRAM OPERACYJNY INNOWACYJNA GOSPODARKA</w:t>
          </w:r>
        </w:p>
        <w:p w:rsidR="000D441F" w:rsidRPr="009E241C" w:rsidRDefault="000D441F" w:rsidP="00AF4D45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9E241C">
            <w:rPr>
              <w:rFonts w:ascii="Tahoma" w:hAnsi="Tahoma" w:cs="Tahoma"/>
              <w:sz w:val="12"/>
              <w:szCs w:val="12"/>
            </w:rPr>
            <w:t xml:space="preserve">Priorytet  1. Badania i rozwój nowoczesnych technologii: Działanie 1.1. Wsparcie badań naukowych dla budowy gospodarki opartej na wiedzy </w:t>
          </w:r>
        </w:p>
        <w:p w:rsidR="000D441F" w:rsidRPr="009E241C" w:rsidRDefault="000D441F" w:rsidP="00AF4D45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9E241C">
            <w:rPr>
              <w:rFonts w:ascii="Tahoma" w:hAnsi="Tahoma" w:cs="Tahoma"/>
              <w:sz w:val="12"/>
              <w:szCs w:val="12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A54965" w:rsidRDefault="00A549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965" w:rsidRDefault="00A549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2AC"/>
    <w:rsid w:val="00027E2B"/>
    <w:rsid w:val="00034F15"/>
    <w:rsid w:val="000B6515"/>
    <w:rsid w:val="000D1E6C"/>
    <w:rsid w:val="000D441F"/>
    <w:rsid w:val="000D6259"/>
    <w:rsid w:val="001422A2"/>
    <w:rsid w:val="001814C6"/>
    <w:rsid w:val="001C72AC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1238"/>
    <w:rsid w:val="007E5104"/>
    <w:rsid w:val="007E7D8F"/>
    <w:rsid w:val="00802201"/>
    <w:rsid w:val="008113FF"/>
    <w:rsid w:val="008C0372"/>
    <w:rsid w:val="00917FEB"/>
    <w:rsid w:val="00953D9A"/>
    <w:rsid w:val="00A54965"/>
    <w:rsid w:val="00A91101"/>
    <w:rsid w:val="00AD5B8D"/>
    <w:rsid w:val="00AE6513"/>
    <w:rsid w:val="00B37924"/>
    <w:rsid w:val="00BA1245"/>
    <w:rsid w:val="00BC5B81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7E123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E12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7E123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E12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340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3</cp:revision>
  <cp:lastPrinted>2013-02-25T09:43:00Z</cp:lastPrinted>
  <dcterms:created xsi:type="dcterms:W3CDTF">2013-02-27T08:05:00Z</dcterms:created>
  <dcterms:modified xsi:type="dcterms:W3CDTF">2013-02-27T08:06:00Z</dcterms:modified>
</cp:coreProperties>
</file>