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945C4C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945C4C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945C4C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945C4C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945C4C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945C4C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945C4C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945C4C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945C4C" w:rsidRPr="00945C4C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8B064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945C4C" w:rsidRPr="00945C4C">
        <w:rPr>
          <w:rFonts w:ascii="Tahoma" w:hAnsi="Tahoma" w:cs="Tahoma"/>
          <w:b/>
          <w:sz w:val="18"/>
          <w:szCs w:val="18"/>
        </w:rPr>
        <w:t>Dostawa sprzętu komputerowego dla Wydziału Budownictwa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</w:p>
    <w:p w:rsidR="00E54E5A" w:rsidRPr="00C916FC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  <w:proofErr w:type="spellStart"/>
      <w:r w:rsidRPr="00C916FC">
        <w:rPr>
          <w:rFonts w:ascii="Tahoma" w:hAnsi="Tahoma" w:cs="Tahoma"/>
          <w:sz w:val="18"/>
          <w:szCs w:val="18"/>
        </w:rPr>
        <w:t>spr</w:t>
      </w:r>
      <w:proofErr w:type="spellEnd"/>
      <w:r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945C4C" w:rsidRPr="00945C4C">
        <w:rPr>
          <w:rFonts w:ascii="Tahoma" w:hAnsi="Tahoma" w:cs="Tahoma"/>
          <w:b/>
          <w:sz w:val="18"/>
          <w:szCs w:val="18"/>
        </w:rPr>
        <w:t>ZP/DK-09/13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945C4C" w:rsidRPr="00036A09" w:rsidTr="00CF2EEB">
        <w:tc>
          <w:tcPr>
            <w:tcW w:w="1134" w:type="dxa"/>
          </w:tcPr>
          <w:p w:rsidR="00945C4C" w:rsidRPr="00036A09" w:rsidRDefault="00945C4C" w:rsidP="00CF2EE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5C4C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45C4C">
              <w:rPr>
                <w:rFonts w:ascii="Tahoma" w:hAnsi="Tahoma" w:cs="Tahoma"/>
                <w:sz w:val="18"/>
                <w:szCs w:val="18"/>
              </w:rPr>
              <w:t xml:space="preserve">Serwer </w:t>
            </w:r>
            <w:proofErr w:type="spellStart"/>
            <w:r w:rsidRPr="00945C4C">
              <w:rPr>
                <w:rFonts w:ascii="Tahoma" w:hAnsi="Tahoma" w:cs="Tahoma"/>
                <w:sz w:val="18"/>
                <w:szCs w:val="18"/>
              </w:rPr>
              <w:t>rack</w:t>
            </w:r>
            <w:proofErr w:type="spellEnd"/>
            <w:r w:rsidRPr="00945C4C">
              <w:rPr>
                <w:rFonts w:ascii="Tahoma" w:hAnsi="Tahoma" w:cs="Tahoma"/>
                <w:sz w:val="18"/>
                <w:szCs w:val="18"/>
              </w:rPr>
              <w:t xml:space="preserve"> 19"</w:t>
            </w:r>
          </w:p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45C4C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45C4C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D22116" w:rsidRPr="00D22116" w:rsidRDefault="00D22116" w:rsidP="00D22116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 w:rsidRPr="00D22116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D22116"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D22116" w:rsidRPr="00D22116" w:rsidRDefault="00D22116" w:rsidP="00D2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2211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D22116"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  <w:p w:rsidR="00D22116" w:rsidRPr="00036A09" w:rsidRDefault="00D22116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45C4C" w:rsidRPr="00036A09" w:rsidTr="00CF2EEB">
        <w:tc>
          <w:tcPr>
            <w:tcW w:w="1134" w:type="dxa"/>
          </w:tcPr>
          <w:p w:rsidR="00945C4C" w:rsidRPr="00036A09" w:rsidRDefault="00945C4C" w:rsidP="00CF2EE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5C4C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45C4C">
              <w:rPr>
                <w:rFonts w:ascii="Tahoma" w:hAnsi="Tahoma" w:cs="Tahoma"/>
                <w:sz w:val="18"/>
                <w:szCs w:val="18"/>
              </w:rPr>
              <w:t>Przełączniki sieciowe, 24 porty miedziane RJ-45 1Gb/s- 2 sztuki</w:t>
            </w:r>
          </w:p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45C4C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45C4C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D22116" w:rsidRPr="00D22116" w:rsidRDefault="00D22116" w:rsidP="00D22116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 w:rsidRPr="00D22116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D22116"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D22116" w:rsidRPr="00D22116" w:rsidRDefault="00D22116" w:rsidP="00D2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2211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D22116"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  <w:p w:rsidR="00D22116" w:rsidRPr="00036A09" w:rsidRDefault="00D22116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45C4C" w:rsidRPr="00036A09" w:rsidTr="00CF2EEB">
        <w:tc>
          <w:tcPr>
            <w:tcW w:w="1134" w:type="dxa"/>
          </w:tcPr>
          <w:p w:rsidR="00945C4C" w:rsidRPr="00036A09" w:rsidRDefault="00945C4C" w:rsidP="00CF2EE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5C4C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45C4C">
              <w:rPr>
                <w:rFonts w:ascii="Tahoma" w:hAnsi="Tahoma" w:cs="Tahoma"/>
                <w:sz w:val="18"/>
                <w:szCs w:val="18"/>
              </w:rPr>
              <w:t>Szafy wiszące teleinformatyczne i akcesoria sieciowe</w:t>
            </w:r>
          </w:p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45C4C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>wynosi kwotę brutto</w:t>
            </w:r>
          </w:p>
          <w:p w:rsidR="00945C4C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D22116" w:rsidRPr="00D22116" w:rsidRDefault="00D22116" w:rsidP="00D22116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 w:rsidRPr="00D22116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D22116"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D22116" w:rsidRPr="00D22116" w:rsidRDefault="00D22116" w:rsidP="00D2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2211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D22116"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  <w:p w:rsidR="00D22116" w:rsidRPr="00036A09" w:rsidRDefault="00D22116" w:rsidP="00CF2E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945C4C" w:rsidRPr="00036A09" w:rsidTr="00CF2EEB">
        <w:trPr>
          <w:jc w:val="center"/>
        </w:trPr>
        <w:tc>
          <w:tcPr>
            <w:tcW w:w="1134" w:type="dxa"/>
          </w:tcPr>
          <w:p w:rsidR="00945C4C" w:rsidRPr="00036A09" w:rsidRDefault="00945C4C" w:rsidP="00CF2EE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5C4C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45C4C" w:rsidRPr="00036A09" w:rsidTr="00CF2EEB">
        <w:trPr>
          <w:jc w:val="center"/>
        </w:trPr>
        <w:tc>
          <w:tcPr>
            <w:tcW w:w="1134" w:type="dxa"/>
          </w:tcPr>
          <w:p w:rsidR="00945C4C" w:rsidRPr="00036A09" w:rsidRDefault="00945C4C" w:rsidP="00CF2EE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5C4C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45C4C" w:rsidRPr="00036A09" w:rsidTr="00CF2EEB">
        <w:trPr>
          <w:jc w:val="center"/>
        </w:trPr>
        <w:tc>
          <w:tcPr>
            <w:tcW w:w="1134" w:type="dxa"/>
          </w:tcPr>
          <w:p w:rsidR="00945C4C" w:rsidRPr="00036A09" w:rsidRDefault="00945C4C" w:rsidP="00CF2EE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5C4C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945C4C" w:rsidRPr="00036A09" w:rsidRDefault="00945C4C" w:rsidP="00CF2EE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24A" w:rsidRDefault="0043024A">
      <w:r>
        <w:separator/>
      </w:r>
    </w:p>
  </w:endnote>
  <w:endnote w:type="continuationSeparator" w:id="0">
    <w:p w:rsidR="0043024A" w:rsidRDefault="0043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4C" w:rsidRDefault="00945C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B0649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4C" w:rsidRDefault="00945C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24A" w:rsidRDefault="0043024A">
      <w:r>
        <w:separator/>
      </w:r>
    </w:p>
  </w:footnote>
  <w:footnote w:type="continuationSeparator" w:id="0">
    <w:p w:rsidR="0043024A" w:rsidRDefault="0043024A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4C" w:rsidRDefault="00945C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4C" w:rsidRDefault="00945C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4C" w:rsidRDefault="00945C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024A"/>
    <w:rsid w:val="00036A09"/>
    <w:rsid w:val="000F18FA"/>
    <w:rsid w:val="00301A06"/>
    <w:rsid w:val="00306360"/>
    <w:rsid w:val="00354AC4"/>
    <w:rsid w:val="0043024A"/>
    <w:rsid w:val="004569FD"/>
    <w:rsid w:val="00475250"/>
    <w:rsid w:val="00637863"/>
    <w:rsid w:val="006703E0"/>
    <w:rsid w:val="00703495"/>
    <w:rsid w:val="00733F44"/>
    <w:rsid w:val="008B0649"/>
    <w:rsid w:val="00945C4C"/>
    <w:rsid w:val="00974624"/>
    <w:rsid w:val="00B21345"/>
    <w:rsid w:val="00C32A65"/>
    <w:rsid w:val="00C33979"/>
    <w:rsid w:val="00C57DDD"/>
    <w:rsid w:val="00C916FC"/>
    <w:rsid w:val="00D22116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character" w:customStyle="1" w:styleId="TekstpodstawowyZnak">
    <w:name w:val="Tekst podstawowy Znak"/>
    <w:link w:val="Tekstpodstawowy"/>
    <w:rsid w:val="00D2211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95F18-C74B-42B1-AD9F-B993C629F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343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Aleksandra Cieślak</dc:creator>
  <cp:keywords/>
  <dc:description/>
  <cp:lastModifiedBy>Aleksandra Cieślak</cp:lastModifiedBy>
  <cp:revision>4</cp:revision>
  <cp:lastPrinted>2001-01-24T13:21:00Z</cp:lastPrinted>
  <dcterms:created xsi:type="dcterms:W3CDTF">2013-02-20T09:04:00Z</dcterms:created>
  <dcterms:modified xsi:type="dcterms:W3CDTF">2013-02-20T09:08:00Z</dcterms:modified>
</cp:coreProperties>
</file>