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C57197" w:rsidRPr="00C57197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933C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C57197" w:rsidRPr="00C57197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C57197" w:rsidRPr="00C57197">
        <w:rPr>
          <w:rFonts w:ascii="Tahoma" w:hAnsi="Tahoma" w:cs="Tahoma"/>
          <w:b/>
          <w:sz w:val="20"/>
        </w:rPr>
        <w:t>Dostawa sprzętu komputerowego dla Wydziału Budownictwa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C57197" w:rsidRPr="00C57197">
        <w:rPr>
          <w:rFonts w:ascii="Tahoma" w:hAnsi="Tahoma" w:cs="Tahoma"/>
          <w:b/>
          <w:sz w:val="20"/>
        </w:rPr>
        <w:t>ZP/DK-09/13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D2E" w:rsidRDefault="00190D2E">
      <w:r>
        <w:separator/>
      </w:r>
    </w:p>
  </w:endnote>
  <w:endnote w:type="continuationSeparator" w:id="0">
    <w:p w:rsidR="00190D2E" w:rsidRDefault="0019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933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3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3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33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D2E" w:rsidRDefault="00190D2E">
      <w:r>
        <w:separator/>
      </w:r>
    </w:p>
  </w:footnote>
  <w:footnote w:type="continuationSeparator" w:id="0">
    <w:p w:rsidR="00190D2E" w:rsidRDefault="00190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197" w:rsidRDefault="00C571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197" w:rsidRDefault="00C571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197" w:rsidRDefault="00C571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0D2E"/>
    <w:rsid w:val="000224E5"/>
    <w:rsid w:val="00066607"/>
    <w:rsid w:val="00190D2E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933CA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57197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2013-02-20T11:07:00Z</cp:lastPrinted>
  <dcterms:created xsi:type="dcterms:W3CDTF">2013-02-20T11:07:00Z</dcterms:created>
  <dcterms:modified xsi:type="dcterms:W3CDTF">2013-02-20T11:07:00Z</dcterms:modified>
</cp:coreProperties>
</file>