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60AA1" w:rsidRPr="00F60AA1">
        <w:rPr>
          <w:b/>
          <w:i w:val="0"/>
        </w:rPr>
        <w:t>2</w:t>
      </w:r>
    </w:p>
    <w:p w:rsidR="00CB6204" w:rsidRDefault="009B665B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60AA1" w:rsidRPr="00F60AA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60AA1" w:rsidP="009A21D7">
      <w:pPr>
        <w:pStyle w:val="Tekstpodstawowywcity"/>
        <w:spacing w:line="360" w:lineRule="auto"/>
        <w:ind w:firstLine="0"/>
      </w:pPr>
      <w:r w:rsidRPr="00F60AA1">
        <w:rPr>
          <w:b/>
        </w:rPr>
        <w:t>Dostawa sprzętu komputerowego dla Wydziału Budownictwa Politechniki Częstochowskiej</w:t>
      </w:r>
      <w:r w:rsidR="001B25A1">
        <w:t xml:space="preserve">, </w:t>
      </w:r>
      <w:proofErr w:type="spellStart"/>
      <w:r w:rsidR="001B25A1">
        <w:t>spr</w:t>
      </w:r>
      <w:proofErr w:type="spellEnd"/>
      <w:r w:rsidR="001B25A1">
        <w:t>. nr rej. ZP/DK-09/13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AD1" w:rsidRDefault="00687AD1">
      <w:r>
        <w:separator/>
      </w:r>
    </w:p>
  </w:endnote>
  <w:endnote w:type="continuationSeparator" w:id="0">
    <w:p w:rsidR="00687AD1" w:rsidRDefault="00687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B665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9B665B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9B665B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AA1" w:rsidRDefault="00F60A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AD1" w:rsidRDefault="00687AD1">
      <w:r>
        <w:separator/>
      </w:r>
    </w:p>
  </w:footnote>
  <w:footnote w:type="continuationSeparator" w:id="0">
    <w:p w:rsidR="00687AD1" w:rsidRDefault="00687A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AA1" w:rsidRDefault="00F60A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AA1" w:rsidRDefault="00F60A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AA1" w:rsidRDefault="00F60A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AD1"/>
    <w:rsid w:val="00111985"/>
    <w:rsid w:val="00157666"/>
    <w:rsid w:val="001614BA"/>
    <w:rsid w:val="001B25A1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87AD1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9B665B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  <w:rsid w:val="00F6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paragraph" w:styleId="Tekstdymka">
    <w:name w:val="Balloon Text"/>
    <w:basedOn w:val="Normalny"/>
    <w:link w:val="TekstdymkaZnak"/>
    <w:rsid w:val="009B66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B66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870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cp:lastModifiedBy>Aleksandra Cieślak</cp:lastModifiedBy>
  <cp:revision>2</cp:revision>
  <cp:lastPrinted>2013-02-20T10:57:00Z</cp:lastPrinted>
  <dcterms:created xsi:type="dcterms:W3CDTF">2013-02-20T10:57:00Z</dcterms:created>
  <dcterms:modified xsi:type="dcterms:W3CDTF">2013-02-20T10:57:00Z</dcterms:modified>
</cp:coreProperties>
</file>