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DC33F2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>Tel/</w:t>
      </w:r>
      <w:proofErr w:type="spellStart"/>
      <w:r w:rsidRPr="00036A09">
        <w:rPr>
          <w:rFonts w:ascii="Tahoma" w:hAnsi="Tahoma" w:cs="Tahoma"/>
          <w:b w:val="0"/>
          <w:sz w:val="18"/>
          <w:szCs w:val="18"/>
        </w:rPr>
        <w:t>fax</w:t>
      </w:r>
      <w:proofErr w:type="spellEnd"/>
      <w:r w:rsidRPr="00036A09">
        <w:rPr>
          <w:rFonts w:ascii="Tahoma" w:hAnsi="Tahoma" w:cs="Tahoma"/>
          <w:b w:val="0"/>
          <w:sz w:val="18"/>
          <w:szCs w:val="18"/>
        </w:rPr>
        <w:t xml:space="preserve">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94418A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4418A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94418A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94418A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4418A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94418A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94418A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94418A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94418A" w:rsidRPr="0094418A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94418A" w:rsidRPr="0094418A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94418A" w:rsidRPr="0094418A">
        <w:rPr>
          <w:rFonts w:ascii="Tahoma" w:hAnsi="Tahoma" w:cs="Tahoma"/>
          <w:b/>
          <w:sz w:val="18"/>
          <w:szCs w:val="18"/>
        </w:rPr>
        <w:t>ZP/DK-08/13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94418A" w:rsidRPr="00036A09" w:rsidTr="00D3460A"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418A">
              <w:rPr>
                <w:rFonts w:ascii="Tahoma" w:hAnsi="Tahoma" w:cs="Tahoma"/>
                <w:sz w:val="18"/>
                <w:szCs w:val="18"/>
              </w:rPr>
              <w:t xml:space="preserve">Odnowienie wsparcia dla oprogramowania </w:t>
            </w:r>
            <w:proofErr w:type="spellStart"/>
            <w:r w:rsidRPr="0094418A">
              <w:rPr>
                <w:rFonts w:ascii="Tahoma" w:hAnsi="Tahoma" w:cs="Tahoma"/>
                <w:sz w:val="18"/>
                <w:szCs w:val="18"/>
              </w:rPr>
              <w:t>Vmware</w:t>
            </w:r>
            <w:proofErr w:type="spellEnd"/>
            <w:r w:rsidRPr="0094418A">
              <w:rPr>
                <w:rFonts w:ascii="Tahoma" w:hAnsi="Tahoma" w:cs="Tahoma"/>
                <w:sz w:val="18"/>
                <w:szCs w:val="18"/>
              </w:rPr>
              <w:t xml:space="preserve"> na okres 3 lat dla Wydziału Inżynierii Mechanicznej i Informatyki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418A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94418A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C33F2" w:rsidRPr="00DC33F2" w:rsidRDefault="00DC33F2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……………………………………………………..</w:t>
            </w:r>
          </w:p>
          <w:p w:rsidR="00DC33F2" w:rsidRPr="00036A09" w:rsidRDefault="00DC33F2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…</w:t>
            </w:r>
          </w:p>
        </w:tc>
      </w:tr>
      <w:tr w:rsidR="0094418A" w:rsidRPr="00036A09" w:rsidTr="00D3460A"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418A">
              <w:rPr>
                <w:rFonts w:ascii="Tahoma" w:hAnsi="Tahoma" w:cs="Tahoma"/>
                <w:sz w:val="18"/>
                <w:szCs w:val="18"/>
              </w:rPr>
              <w:t>Zestaw komputerowy (2 szt.) dla Wydziału Inżynierii Mechanicznej i Informatyki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418A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94418A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C33F2" w:rsidRPr="00DC33F2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……………………………………………………..</w:t>
            </w:r>
          </w:p>
          <w:p w:rsidR="00DC33F2" w:rsidRPr="00036A09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…</w:t>
            </w:r>
          </w:p>
        </w:tc>
      </w:tr>
      <w:tr w:rsidR="0094418A" w:rsidRPr="00036A09" w:rsidTr="00D3460A"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418A">
              <w:rPr>
                <w:rFonts w:ascii="Tahoma" w:hAnsi="Tahoma" w:cs="Tahoma"/>
                <w:sz w:val="18"/>
                <w:szCs w:val="18"/>
              </w:rPr>
              <w:t>Drukarka laserowa monochromatyczna + dołączony dodatkowy toner (1 szt.) dla Katedry Ekstrakcji i Recyrkulacji Metali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418A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 xml:space="preserve">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94418A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C33F2" w:rsidRPr="00DC33F2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……………………………………………………..</w:t>
            </w:r>
          </w:p>
          <w:p w:rsidR="00DC33F2" w:rsidRPr="00036A09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…</w:t>
            </w:r>
          </w:p>
        </w:tc>
      </w:tr>
      <w:tr w:rsidR="0094418A" w:rsidRPr="00036A09" w:rsidTr="00D3460A"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418A">
              <w:rPr>
                <w:rFonts w:ascii="Tahoma" w:hAnsi="Tahoma" w:cs="Tahoma"/>
                <w:sz w:val="18"/>
                <w:szCs w:val="18"/>
              </w:rPr>
              <w:t>Komputer przenośny (1 szt.) i urządzenie wielofunkcyjne (1 szt.) dla Instytutu Maszyn Cieplnych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418A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94418A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C33F2" w:rsidRPr="00DC33F2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……………………………………………………..</w:t>
            </w:r>
          </w:p>
          <w:p w:rsidR="00DC33F2" w:rsidRPr="00036A09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…</w:t>
            </w:r>
          </w:p>
        </w:tc>
      </w:tr>
      <w:tr w:rsidR="0094418A" w:rsidRPr="00036A09" w:rsidTr="00D3460A"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418A">
              <w:rPr>
                <w:rFonts w:ascii="Tahoma" w:hAnsi="Tahoma" w:cs="Tahoma"/>
                <w:sz w:val="18"/>
                <w:szCs w:val="18"/>
              </w:rPr>
              <w:t>Drukarka laserowa dla Instytutu Technologii Mechanicznych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418A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94418A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C33F2" w:rsidRPr="00DC33F2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……………………………………………………..</w:t>
            </w:r>
          </w:p>
          <w:p w:rsidR="00DC33F2" w:rsidRPr="00036A09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…</w:t>
            </w:r>
          </w:p>
        </w:tc>
      </w:tr>
      <w:tr w:rsidR="0094418A" w:rsidRPr="00036A09" w:rsidTr="00D3460A"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418A">
              <w:rPr>
                <w:rFonts w:ascii="Tahoma" w:hAnsi="Tahoma" w:cs="Tahoma"/>
                <w:sz w:val="18"/>
                <w:szCs w:val="18"/>
              </w:rPr>
              <w:t xml:space="preserve">Zestaw komputerowy </w:t>
            </w:r>
            <w:r w:rsidR="00AE4F83">
              <w:rPr>
                <w:rFonts w:ascii="Tahoma" w:hAnsi="Tahoma" w:cs="Tahoma"/>
                <w:sz w:val="18"/>
                <w:szCs w:val="18"/>
              </w:rPr>
              <w:t>z oprogramowaniem dla Studium Ję</w:t>
            </w:r>
            <w:r w:rsidRPr="0094418A">
              <w:rPr>
                <w:rFonts w:ascii="Tahoma" w:hAnsi="Tahoma" w:cs="Tahoma"/>
                <w:sz w:val="18"/>
                <w:szCs w:val="18"/>
              </w:rPr>
              <w:t>zyków Obcych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418A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94418A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C33F2" w:rsidRPr="00DC33F2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……………………………………………………..</w:t>
            </w:r>
          </w:p>
          <w:p w:rsidR="00DC33F2" w:rsidRPr="00036A09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…</w:t>
            </w:r>
          </w:p>
        </w:tc>
      </w:tr>
      <w:tr w:rsidR="0094418A" w:rsidRPr="00036A09" w:rsidTr="00D3460A"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94418A">
              <w:rPr>
                <w:rFonts w:ascii="Tahoma" w:hAnsi="Tahoma" w:cs="Tahoma"/>
                <w:sz w:val="18"/>
                <w:szCs w:val="18"/>
              </w:rPr>
              <w:t>Monitor (1 szt.) dla Instytutu Inteligentnych Systemów Informatycznych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94418A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DC33F2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94418A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DC33F2" w:rsidRPr="00DC33F2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Termin realizacji: ……………………………………………………..</w:t>
            </w:r>
          </w:p>
          <w:p w:rsidR="00DC33F2" w:rsidRPr="00036A09" w:rsidRDefault="00DC33F2" w:rsidP="00DC33F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DC33F2">
              <w:rPr>
                <w:rFonts w:ascii="Tahoma" w:hAnsi="Tahoma" w:cs="Tahoma"/>
                <w:b/>
                <w:sz w:val="18"/>
                <w:szCs w:val="18"/>
              </w:rPr>
              <w:t>Warunki płatności: …………………………………………………</w:t>
            </w:r>
            <w:r>
              <w:rPr>
                <w:rFonts w:ascii="Tahoma" w:hAnsi="Tahoma" w:cs="Tahoma"/>
                <w:b/>
                <w:sz w:val="18"/>
                <w:szCs w:val="18"/>
              </w:rPr>
              <w:t>…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lastRenderedPageBreak/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94418A" w:rsidRPr="00036A09" w:rsidTr="00D3460A">
        <w:trPr>
          <w:jc w:val="center"/>
        </w:trPr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18A" w:rsidRPr="00036A09" w:rsidTr="00D3460A">
        <w:trPr>
          <w:jc w:val="center"/>
        </w:trPr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18A" w:rsidRPr="00036A09" w:rsidTr="00D3460A">
        <w:trPr>
          <w:jc w:val="center"/>
        </w:trPr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18A" w:rsidRPr="00036A09" w:rsidTr="00D3460A">
        <w:trPr>
          <w:jc w:val="center"/>
        </w:trPr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18A" w:rsidRPr="00036A09" w:rsidTr="00D3460A">
        <w:trPr>
          <w:jc w:val="center"/>
        </w:trPr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18A" w:rsidRPr="00036A09" w:rsidTr="00D3460A">
        <w:trPr>
          <w:jc w:val="center"/>
        </w:trPr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4418A" w:rsidRPr="00036A09" w:rsidTr="00D3460A">
        <w:trPr>
          <w:jc w:val="center"/>
        </w:trPr>
        <w:tc>
          <w:tcPr>
            <w:tcW w:w="1134" w:type="dxa"/>
          </w:tcPr>
          <w:p w:rsidR="0094418A" w:rsidRPr="00036A09" w:rsidRDefault="0094418A" w:rsidP="00D3460A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94418A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94418A" w:rsidRPr="00036A09" w:rsidRDefault="0094418A" w:rsidP="00D3460A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0"/>
        <w:gridCol w:w="8352"/>
      </w:tblGrid>
      <w:tr w:rsidR="00E54E5A" w:rsidRPr="00036A09" w:rsidTr="00703495"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2541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757" w:rsidRDefault="00636757">
      <w:r>
        <w:separator/>
      </w:r>
    </w:p>
  </w:endnote>
  <w:endnote w:type="continuationSeparator" w:id="0">
    <w:p w:rsidR="00636757" w:rsidRDefault="006367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A" w:rsidRDefault="0094418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25410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AE4F83">
      <w:rPr>
        <w:rStyle w:val="Numerstrony"/>
        <w:rFonts w:ascii="Tahoma" w:hAnsi="Tahoma" w:cs="Tahoma"/>
        <w:noProof/>
        <w:sz w:val="12"/>
        <w:szCs w:val="12"/>
      </w:rPr>
      <w:t>2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A" w:rsidRDefault="0094418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757" w:rsidRDefault="00636757">
      <w:r>
        <w:separator/>
      </w:r>
    </w:p>
  </w:footnote>
  <w:footnote w:type="continuationSeparator" w:id="0">
    <w:p w:rsidR="00636757" w:rsidRDefault="00636757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A" w:rsidRDefault="0094418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A" w:rsidRDefault="0094418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418A" w:rsidRDefault="0094418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418A"/>
    <w:rsid w:val="00036A09"/>
    <w:rsid w:val="000F18FA"/>
    <w:rsid w:val="0025410A"/>
    <w:rsid w:val="00301A06"/>
    <w:rsid w:val="00306360"/>
    <w:rsid w:val="00354AC4"/>
    <w:rsid w:val="004569FD"/>
    <w:rsid w:val="00475250"/>
    <w:rsid w:val="00636757"/>
    <w:rsid w:val="00637863"/>
    <w:rsid w:val="006703E0"/>
    <w:rsid w:val="00703495"/>
    <w:rsid w:val="00733F44"/>
    <w:rsid w:val="0094418A"/>
    <w:rsid w:val="00974624"/>
    <w:rsid w:val="00AE4F83"/>
    <w:rsid w:val="00B21345"/>
    <w:rsid w:val="00C32A65"/>
    <w:rsid w:val="00C33979"/>
    <w:rsid w:val="00C57DDD"/>
    <w:rsid w:val="00C916FC"/>
    <w:rsid w:val="00DC33F2"/>
    <w:rsid w:val="00E54E5A"/>
    <w:rsid w:val="00EB3C67"/>
    <w:rsid w:val="00F46EEC"/>
    <w:rsid w:val="00F52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5410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5410A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25410A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25410A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25410A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25410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25410A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25410A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25410A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25410A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25410A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25410A"/>
  </w:style>
  <w:style w:type="paragraph" w:styleId="Stopka">
    <w:name w:val="footer"/>
    <w:basedOn w:val="Normalny"/>
    <w:rsid w:val="0025410A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25410A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25410A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A0EFF8-585D-4EA1-9846-64CF541D7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555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2001-01-24T13:21:00Z</cp:lastPrinted>
  <dcterms:created xsi:type="dcterms:W3CDTF">2013-02-19T12:16:00Z</dcterms:created>
  <dcterms:modified xsi:type="dcterms:W3CDTF">2013-02-19T12:16:00Z</dcterms:modified>
</cp:coreProperties>
</file>