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CF6" w:rsidRPr="00070219" w:rsidRDefault="00280CF6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70219" w:rsidRPr="00070219" w:rsidRDefault="0055129A" w:rsidP="0007021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55129A">
        <w:rPr>
          <w:rFonts w:ascii="Tahoma" w:hAnsi="Tahoma" w:cs="Tahoma"/>
          <w:sz w:val="16"/>
          <w:szCs w:val="16"/>
        </w:rPr>
        <w:t>Częstochowa</w:t>
      </w:r>
      <w:r w:rsidR="00070219" w:rsidRPr="00070219">
        <w:rPr>
          <w:rFonts w:ascii="Tahoma" w:hAnsi="Tahoma" w:cs="Tahoma"/>
          <w:sz w:val="16"/>
          <w:szCs w:val="16"/>
        </w:rPr>
        <w:t xml:space="preserve"> dnia: </w:t>
      </w:r>
      <w:r w:rsidR="0053316E">
        <w:rPr>
          <w:rFonts w:ascii="Tahoma" w:hAnsi="Tahoma" w:cs="Tahoma"/>
          <w:sz w:val="16"/>
          <w:szCs w:val="16"/>
        </w:rPr>
        <w:t>2013-02-21</w:t>
      </w:r>
    </w:p>
    <w:p w:rsidR="00070219" w:rsidRPr="00070219" w:rsidRDefault="00070219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70219" w:rsidRPr="00070219" w:rsidRDefault="0055129A" w:rsidP="0007021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55129A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070219" w:rsidRPr="0007021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070219" w:rsidRPr="00070219" w:rsidRDefault="0055129A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55129A">
        <w:rPr>
          <w:rFonts w:ascii="Tahoma" w:hAnsi="Tahoma" w:cs="Tahoma"/>
          <w:color w:val="000000"/>
          <w:sz w:val="16"/>
          <w:szCs w:val="16"/>
        </w:rPr>
        <w:t>Dąbrowskiego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55129A">
        <w:rPr>
          <w:rFonts w:ascii="Tahoma" w:hAnsi="Tahoma" w:cs="Tahoma"/>
          <w:color w:val="000000"/>
          <w:sz w:val="16"/>
          <w:szCs w:val="16"/>
        </w:rPr>
        <w:t>69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070219" w:rsidRPr="00070219" w:rsidRDefault="0055129A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55129A">
        <w:rPr>
          <w:rFonts w:ascii="Tahoma" w:hAnsi="Tahoma" w:cs="Tahoma"/>
          <w:color w:val="000000"/>
          <w:sz w:val="16"/>
          <w:szCs w:val="16"/>
        </w:rPr>
        <w:t>42-201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55129A">
        <w:rPr>
          <w:rFonts w:ascii="Tahoma" w:hAnsi="Tahoma" w:cs="Tahoma"/>
          <w:color w:val="000000"/>
          <w:sz w:val="16"/>
          <w:szCs w:val="16"/>
        </w:rPr>
        <w:t>Częstochowa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55129A">
        <w:rPr>
          <w:rFonts w:ascii="Tahoma" w:hAnsi="Tahoma" w:cs="Tahoma"/>
          <w:color w:val="000000"/>
          <w:sz w:val="16"/>
          <w:szCs w:val="16"/>
        </w:rPr>
        <w:t>śląskie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>,</w:t>
      </w:r>
    </w:p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070219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55129A" w:rsidRPr="0055129A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070219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55129A" w:rsidRPr="0055129A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070219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070219" w:rsidRPr="00070219" w:rsidRDefault="0053316E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  <w:proofErr w:type="spellStart"/>
      <w:r>
        <w:rPr>
          <w:rFonts w:ascii="Tahoma" w:hAnsi="Tahoma" w:cs="Tahoma"/>
          <w:sz w:val="16"/>
          <w:szCs w:val="16"/>
        </w:rPr>
        <w:t>L.dz.RK</w:t>
      </w:r>
      <w:proofErr w:type="spellEnd"/>
      <w:r>
        <w:rPr>
          <w:rFonts w:ascii="Tahoma" w:hAnsi="Tahoma" w:cs="Tahoma"/>
          <w:sz w:val="16"/>
          <w:szCs w:val="16"/>
        </w:rPr>
        <w:t xml:space="preserve"> -     </w:t>
      </w:r>
      <w:r w:rsidR="005C548F">
        <w:rPr>
          <w:rFonts w:ascii="Tahoma" w:hAnsi="Tahoma" w:cs="Tahoma"/>
          <w:sz w:val="16"/>
          <w:szCs w:val="16"/>
        </w:rPr>
        <w:t xml:space="preserve">236  </w:t>
      </w:r>
      <w:bookmarkStart w:id="0" w:name="_GoBack"/>
      <w:bookmarkEnd w:id="0"/>
      <w:r>
        <w:rPr>
          <w:rFonts w:ascii="Tahoma" w:hAnsi="Tahoma" w:cs="Tahoma"/>
          <w:sz w:val="16"/>
          <w:szCs w:val="16"/>
        </w:rPr>
        <w:t xml:space="preserve">    /13</w:t>
      </w:r>
    </w:p>
    <w:p w:rsidR="00070219" w:rsidRPr="00070219" w:rsidRDefault="00070219" w:rsidP="00F441FD">
      <w:pPr>
        <w:pStyle w:val="Nagwek1"/>
        <w:spacing w:before="0" w:after="0"/>
        <w:rPr>
          <w:rFonts w:ascii="Tahoma" w:hAnsi="Tahoma" w:cs="Tahoma"/>
          <w:sz w:val="20"/>
        </w:rPr>
      </w:pPr>
      <w:r w:rsidRPr="00070219">
        <w:rPr>
          <w:rFonts w:ascii="Tahoma" w:hAnsi="Tahoma" w:cs="Tahoma"/>
          <w:sz w:val="20"/>
        </w:rPr>
        <w:t>P O W I A D O M I E N I E</w:t>
      </w:r>
    </w:p>
    <w:p w:rsidR="00070219" w:rsidRPr="00070219" w:rsidRDefault="00070219" w:rsidP="00F441FD">
      <w:pPr>
        <w:jc w:val="center"/>
        <w:rPr>
          <w:rFonts w:ascii="Tahoma" w:hAnsi="Tahoma" w:cs="Tahoma"/>
          <w:b/>
          <w:sz w:val="20"/>
          <w:szCs w:val="20"/>
        </w:rPr>
      </w:pPr>
      <w:r w:rsidRPr="00070219">
        <w:rPr>
          <w:rFonts w:ascii="Tahoma" w:hAnsi="Tahoma" w:cs="Tahoma"/>
          <w:b/>
          <w:sz w:val="20"/>
          <w:szCs w:val="20"/>
        </w:rPr>
        <w:t>o wyborze najkorzystniejszej oferty</w:t>
      </w:r>
      <w:r>
        <w:rPr>
          <w:rFonts w:ascii="Tahoma" w:hAnsi="Tahoma" w:cs="Tahoma"/>
          <w:b/>
          <w:sz w:val="20"/>
          <w:szCs w:val="20"/>
        </w:rPr>
        <w:br/>
      </w:r>
      <w:r>
        <w:rPr>
          <w:rFonts w:ascii="Tahoma" w:hAnsi="Tahoma" w:cs="Tahoma"/>
          <w:b/>
          <w:sz w:val="16"/>
          <w:szCs w:val="16"/>
        </w:rPr>
        <w:br/>
      </w:r>
      <w:r w:rsidR="0055129A" w:rsidRPr="0055129A">
        <w:rPr>
          <w:rFonts w:ascii="Tahoma" w:hAnsi="Tahoma" w:cs="Tahoma"/>
          <w:b/>
          <w:sz w:val="20"/>
          <w:szCs w:val="20"/>
        </w:rPr>
        <w:t>ZP/DK- 45/12</w:t>
      </w:r>
    </w:p>
    <w:p w:rsidR="00070219" w:rsidRPr="00070219" w:rsidRDefault="00070219" w:rsidP="0007021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</w:p>
    <w:p w:rsidR="00070219" w:rsidRPr="00070219" w:rsidRDefault="00070219" w:rsidP="0007021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070219">
        <w:rPr>
          <w:rFonts w:ascii="Tahoma" w:hAnsi="Tahoma" w:cs="Tahoma"/>
          <w:b/>
          <w:sz w:val="16"/>
          <w:szCs w:val="16"/>
        </w:rPr>
        <w:t>Do:</w:t>
      </w:r>
      <w:r w:rsidRPr="00070219">
        <w:rPr>
          <w:rFonts w:ascii="Tahoma" w:hAnsi="Tahoma" w:cs="Tahoma"/>
          <w:b/>
          <w:sz w:val="16"/>
          <w:szCs w:val="16"/>
        </w:rPr>
        <w:br/>
        <w:t>Uczestnicy postępowania o udzielenie zamówienia</w:t>
      </w:r>
      <w:r w:rsidRPr="00070219">
        <w:rPr>
          <w:rFonts w:ascii="Tahoma" w:hAnsi="Tahoma" w:cs="Tahoma"/>
          <w:b/>
          <w:sz w:val="16"/>
          <w:szCs w:val="16"/>
        </w:rPr>
        <w:br/>
        <w:t xml:space="preserve"> publicznego w sprawie  </w:t>
      </w:r>
      <w:r w:rsidRPr="00070219">
        <w:rPr>
          <w:rFonts w:ascii="Tahoma" w:hAnsi="Tahoma" w:cs="Tahoma"/>
          <w:b/>
          <w:color w:val="000000"/>
          <w:sz w:val="16"/>
          <w:szCs w:val="16"/>
        </w:rPr>
        <w:t xml:space="preserve">nr </w:t>
      </w:r>
      <w:r w:rsidR="0055129A" w:rsidRPr="0055129A">
        <w:rPr>
          <w:rFonts w:ascii="Tahoma" w:hAnsi="Tahoma" w:cs="Tahoma"/>
          <w:b/>
          <w:sz w:val="16"/>
          <w:szCs w:val="16"/>
        </w:rPr>
        <w:t>ZP/DK- 45/12</w:t>
      </w:r>
      <w:r w:rsidRPr="00070219">
        <w:rPr>
          <w:rFonts w:ascii="Tahoma" w:hAnsi="Tahoma" w:cs="Tahoma"/>
          <w:b/>
          <w:sz w:val="16"/>
          <w:szCs w:val="16"/>
        </w:rPr>
        <w:t xml:space="preserve"> na </w:t>
      </w:r>
      <w:r w:rsidR="0055129A" w:rsidRPr="0055129A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jednostek organizacyjnych Politechniki Częstochowskiej</w:t>
      </w:r>
      <w:r w:rsidRPr="00070219">
        <w:rPr>
          <w:rFonts w:ascii="Tahoma" w:hAnsi="Tahoma" w:cs="Tahoma"/>
          <w:color w:val="000000"/>
          <w:sz w:val="16"/>
          <w:szCs w:val="16"/>
        </w:rPr>
        <w:t>.</w:t>
      </w:r>
    </w:p>
    <w:p w:rsidR="00070219" w:rsidRPr="00070219" w:rsidRDefault="00070219" w:rsidP="0007021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070219" w:rsidRPr="00070219" w:rsidRDefault="00070219" w:rsidP="0007021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07021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55129A" w:rsidRPr="0055129A">
        <w:rPr>
          <w:rFonts w:ascii="Tahoma" w:hAnsi="Tahoma" w:cs="Tahoma"/>
          <w:b/>
          <w:sz w:val="16"/>
          <w:szCs w:val="16"/>
        </w:rPr>
        <w:t>ZP/DK- 45/12</w:t>
      </w:r>
      <w:r w:rsidRPr="00070219">
        <w:rPr>
          <w:rFonts w:ascii="Tahoma" w:hAnsi="Tahoma" w:cs="Tahoma"/>
          <w:sz w:val="16"/>
          <w:szCs w:val="16"/>
        </w:rPr>
        <w:t xml:space="preserve"> na</w:t>
      </w:r>
      <w:r w:rsidRPr="00070219">
        <w:rPr>
          <w:rFonts w:ascii="Tahoma" w:hAnsi="Tahoma" w:cs="Tahoma"/>
          <w:b/>
          <w:sz w:val="16"/>
          <w:szCs w:val="16"/>
        </w:rPr>
        <w:t xml:space="preserve"> </w:t>
      </w:r>
      <w:r w:rsidR="0055129A" w:rsidRPr="0055129A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jednostek organizacyjnych Politechniki Częstochowskiej</w:t>
      </w:r>
      <w:r w:rsidRPr="00070219">
        <w:rPr>
          <w:rFonts w:ascii="Tahoma" w:hAnsi="Tahoma" w:cs="Tahoma"/>
          <w:b/>
          <w:sz w:val="16"/>
          <w:szCs w:val="16"/>
        </w:rPr>
        <w:t xml:space="preserve"> </w:t>
      </w:r>
      <w:r w:rsidRPr="00070219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070219">
        <w:rPr>
          <w:rFonts w:ascii="Tahoma" w:hAnsi="Tahoma" w:cs="Tahoma"/>
          <w:sz w:val="16"/>
          <w:szCs w:val="16"/>
        </w:rPr>
        <w:t>Pzp</w:t>
      </w:r>
      <w:proofErr w:type="spellEnd"/>
      <w:r w:rsidRPr="00070219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070219" w:rsidRPr="00070219" w:rsidRDefault="00070219" w:rsidP="0007021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7021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55129A" w:rsidRPr="00070219" w:rsidTr="002F635B">
        <w:trPr>
          <w:cantSplit/>
          <w:trHeight w:val="3215"/>
        </w:trPr>
        <w:tc>
          <w:tcPr>
            <w:tcW w:w="9526" w:type="dxa"/>
          </w:tcPr>
          <w:p w:rsidR="0055129A" w:rsidRPr="00070219" w:rsidRDefault="0055129A" w:rsidP="002F635B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5129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55129A" w:rsidRPr="00070219" w:rsidRDefault="0055129A" w:rsidP="002F635B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55129A" w:rsidRPr="00070219" w:rsidRDefault="0055129A" w:rsidP="002F635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5129A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55129A" w:rsidRPr="00070219" w:rsidRDefault="0055129A" w:rsidP="002F635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5129A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5129A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55129A" w:rsidRPr="00070219" w:rsidRDefault="0055129A" w:rsidP="002F635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5129A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55129A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55129A" w:rsidRPr="00070219" w:rsidRDefault="0055129A" w:rsidP="002F635B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5129A">
              <w:rPr>
                <w:rFonts w:ascii="Tahoma" w:hAnsi="Tahoma" w:cs="Tahoma"/>
                <w:b/>
                <w:sz w:val="16"/>
                <w:szCs w:val="16"/>
              </w:rPr>
              <w:t>701.10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55129A" w:rsidRPr="00070219" w:rsidRDefault="0055129A" w:rsidP="002F635B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55129A" w:rsidRPr="00070219" w:rsidRDefault="0055129A" w:rsidP="002F635B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55129A" w:rsidRPr="00070219" w:rsidTr="002F635B">
        <w:trPr>
          <w:cantSplit/>
          <w:trHeight w:val="3215"/>
        </w:trPr>
        <w:tc>
          <w:tcPr>
            <w:tcW w:w="9526" w:type="dxa"/>
          </w:tcPr>
          <w:p w:rsidR="0055129A" w:rsidRPr="00070219" w:rsidRDefault="0055129A" w:rsidP="002F635B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5129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55129A" w:rsidRPr="00070219" w:rsidRDefault="0055129A" w:rsidP="002F635B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55129A" w:rsidRPr="00070219" w:rsidRDefault="0055129A" w:rsidP="002F635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5129A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55129A" w:rsidRPr="00070219" w:rsidRDefault="0055129A" w:rsidP="002F635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5129A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5129A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55129A" w:rsidRPr="00070219" w:rsidRDefault="0055129A" w:rsidP="002F635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5129A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55129A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55129A" w:rsidRPr="00070219" w:rsidRDefault="0055129A" w:rsidP="002F635B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5129A">
              <w:rPr>
                <w:rFonts w:ascii="Tahoma" w:hAnsi="Tahoma" w:cs="Tahoma"/>
                <w:b/>
                <w:sz w:val="16"/>
                <w:szCs w:val="16"/>
              </w:rPr>
              <w:t>811.80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55129A" w:rsidRPr="00070219" w:rsidRDefault="0055129A" w:rsidP="002F635B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55129A" w:rsidRPr="00070219" w:rsidRDefault="0055129A" w:rsidP="002F635B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55129A" w:rsidRPr="00070219" w:rsidTr="002F635B">
        <w:trPr>
          <w:cantSplit/>
          <w:trHeight w:val="3215"/>
        </w:trPr>
        <w:tc>
          <w:tcPr>
            <w:tcW w:w="9526" w:type="dxa"/>
          </w:tcPr>
          <w:p w:rsidR="0055129A" w:rsidRPr="00070219" w:rsidRDefault="0055129A" w:rsidP="002F635B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5129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55129A" w:rsidRPr="00070219" w:rsidRDefault="0055129A" w:rsidP="002F635B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55129A" w:rsidRPr="00070219" w:rsidRDefault="0055129A" w:rsidP="002F635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5129A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55129A" w:rsidRPr="00070219" w:rsidRDefault="0055129A" w:rsidP="002F635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5129A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5129A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55129A" w:rsidRPr="00070219" w:rsidRDefault="0055129A" w:rsidP="002F635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5129A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55129A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55129A" w:rsidRPr="00070219" w:rsidRDefault="0055129A" w:rsidP="002F635B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5129A">
              <w:rPr>
                <w:rFonts w:ascii="Tahoma" w:hAnsi="Tahoma" w:cs="Tahoma"/>
                <w:b/>
                <w:sz w:val="16"/>
                <w:szCs w:val="16"/>
              </w:rPr>
              <w:t>6 125.40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55129A" w:rsidRPr="00070219" w:rsidRDefault="0055129A" w:rsidP="002F635B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55129A" w:rsidRPr="00070219" w:rsidRDefault="0055129A" w:rsidP="002F635B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55129A" w:rsidRPr="00070219" w:rsidTr="002F635B">
        <w:trPr>
          <w:cantSplit/>
          <w:trHeight w:val="3215"/>
        </w:trPr>
        <w:tc>
          <w:tcPr>
            <w:tcW w:w="9526" w:type="dxa"/>
          </w:tcPr>
          <w:p w:rsidR="0055129A" w:rsidRPr="00070219" w:rsidRDefault="0055129A" w:rsidP="002F635B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5129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55129A" w:rsidRPr="00070219" w:rsidRDefault="0055129A" w:rsidP="002F635B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55129A" w:rsidRPr="00070219" w:rsidRDefault="0055129A" w:rsidP="002F635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5129A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55129A" w:rsidRPr="00070219" w:rsidRDefault="0055129A" w:rsidP="002F635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5129A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5129A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55129A" w:rsidRPr="00070219" w:rsidRDefault="0055129A" w:rsidP="002F635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5129A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55129A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55129A" w:rsidRPr="00070219" w:rsidRDefault="0055129A" w:rsidP="002F635B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5129A">
              <w:rPr>
                <w:rFonts w:ascii="Tahoma" w:hAnsi="Tahoma" w:cs="Tahoma"/>
                <w:b/>
                <w:sz w:val="16"/>
                <w:szCs w:val="16"/>
              </w:rPr>
              <w:t>1 057.80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55129A" w:rsidRPr="00070219" w:rsidRDefault="0055129A" w:rsidP="002F635B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55129A" w:rsidRPr="00070219" w:rsidRDefault="0055129A" w:rsidP="002F635B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55129A" w:rsidRPr="00070219" w:rsidTr="002F635B">
        <w:trPr>
          <w:cantSplit/>
          <w:trHeight w:val="3215"/>
        </w:trPr>
        <w:tc>
          <w:tcPr>
            <w:tcW w:w="9526" w:type="dxa"/>
          </w:tcPr>
          <w:p w:rsidR="0055129A" w:rsidRPr="00070219" w:rsidRDefault="0055129A" w:rsidP="002F635B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5129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6</w:t>
            </w:r>
          </w:p>
          <w:p w:rsidR="0055129A" w:rsidRPr="00070219" w:rsidRDefault="0055129A" w:rsidP="002F635B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55129A" w:rsidRPr="00070219" w:rsidRDefault="0055129A" w:rsidP="002F635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55129A">
              <w:rPr>
                <w:rFonts w:ascii="Tahoma" w:hAnsi="Tahoma" w:cs="Tahoma"/>
                <w:b/>
                <w:sz w:val="16"/>
                <w:szCs w:val="16"/>
              </w:rPr>
              <w:t>BINcom</w:t>
            </w:r>
            <w:proofErr w:type="spellEnd"/>
            <w:r w:rsidRPr="0055129A">
              <w:rPr>
                <w:rFonts w:ascii="Tahoma" w:hAnsi="Tahoma" w:cs="Tahoma"/>
                <w:b/>
                <w:sz w:val="16"/>
                <w:szCs w:val="16"/>
              </w:rPr>
              <w:t xml:space="preserve"> Joanna Patrzyk Spółka Jawna</w:t>
            </w:r>
          </w:p>
          <w:p w:rsidR="0055129A" w:rsidRPr="00070219" w:rsidRDefault="0055129A" w:rsidP="002F635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5129A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5129A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55129A" w:rsidRPr="00070219" w:rsidRDefault="0055129A" w:rsidP="002F635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5129A">
              <w:rPr>
                <w:rFonts w:ascii="Tahoma" w:hAnsi="Tahoma" w:cs="Tahoma"/>
                <w:b/>
                <w:sz w:val="16"/>
                <w:szCs w:val="16"/>
              </w:rPr>
              <w:t>Ogrodowa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55129A">
              <w:rPr>
                <w:rFonts w:ascii="Tahoma" w:hAnsi="Tahoma" w:cs="Tahoma"/>
                <w:b/>
                <w:sz w:val="16"/>
                <w:szCs w:val="16"/>
              </w:rPr>
              <w:t>11</w:t>
            </w:r>
          </w:p>
          <w:p w:rsidR="0055129A" w:rsidRPr="00070219" w:rsidRDefault="0055129A" w:rsidP="002F635B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5129A">
              <w:rPr>
                <w:rFonts w:ascii="Tahoma" w:hAnsi="Tahoma" w:cs="Tahoma"/>
                <w:b/>
                <w:sz w:val="16"/>
                <w:szCs w:val="16"/>
              </w:rPr>
              <w:t>3 790.00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55129A" w:rsidRPr="00070219" w:rsidRDefault="0055129A" w:rsidP="002F635B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55129A" w:rsidRPr="00070219" w:rsidRDefault="0055129A" w:rsidP="002F635B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55129A" w:rsidRPr="00070219" w:rsidTr="002F635B">
        <w:trPr>
          <w:cantSplit/>
          <w:trHeight w:val="3215"/>
        </w:trPr>
        <w:tc>
          <w:tcPr>
            <w:tcW w:w="9526" w:type="dxa"/>
          </w:tcPr>
          <w:p w:rsidR="0055129A" w:rsidRPr="00070219" w:rsidRDefault="0055129A" w:rsidP="002F635B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5129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7</w:t>
            </w:r>
          </w:p>
          <w:p w:rsidR="0055129A" w:rsidRPr="00070219" w:rsidRDefault="0055129A" w:rsidP="002F635B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55129A" w:rsidRPr="00070219" w:rsidRDefault="0055129A" w:rsidP="002F635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55129A">
              <w:rPr>
                <w:rFonts w:ascii="Tahoma" w:hAnsi="Tahoma" w:cs="Tahoma"/>
                <w:b/>
                <w:sz w:val="16"/>
                <w:szCs w:val="16"/>
              </w:rPr>
              <w:t>BINcom</w:t>
            </w:r>
            <w:proofErr w:type="spellEnd"/>
            <w:r w:rsidRPr="0055129A">
              <w:rPr>
                <w:rFonts w:ascii="Tahoma" w:hAnsi="Tahoma" w:cs="Tahoma"/>
                <w:b/>
                <w:sz w:val="16"/>
                <w:szCs w:val="16"/>
              </w:rPr>
              <w:t xml:space="preserve"> Joanna Patrzyk Spółka Jawna</w:t>
            </w:r>
          </w:p>
          <w:p w:rsidR="0055129A" w:rsidRPr="00070219" w:rsidRDefault="0055129A" w:rsidP="002F635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5129A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5129A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55129A" w:rsidRPr="00070219" w:rsidRDefault="0055129A" w:rsidP="002F635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5129A">
              <w:rPr>
                <w:rFonts w:ascii="Tahoma" w:hAnsi="Tahoma" w:cs="Tahoma"/>
                <w:b/>
                <w:sz w:val="16"/>
                <w:szCs w:val="16"/>
              </w:rPr>
              <w:t>Ogrodowa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55129A">
              <w:rPr>
                <w:rFonts w:ascii="Tahoma" w:hAnsi="Tahoma" w:cs="Tahoma"/>
                <w:b/>
                <w:sz w:val="16"/>
                <w:szCs w:val="16"/>
              </w:rPr>
              <w:t>11</w:t>
            </w:r>
          </w:p>
          <w:p w:rsidR="0055129A" w:rsidRPr="00070219" w:rsidRDefault="0055129A" w:rsidP="002F635B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5129A">
              <w:rPr>
                <w:rFonts w:ascii="Tahoma" w:hAnsi="Tahoma" w:cs="Tahoma"/>
                <w:b/>
                <w:sz w:val="16"/>
                <w:szCs w:val="16"/>
              </w:rPr>
              <w:t>4 190.00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55129A" w:rsidRPr="00070219" w:rsidRDefault="0055129A" w:rsidP="002F635B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55129A" w:rsidRPr="00070219" w:rsidRDefault="0055129A" w:rsidP="002F635B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55129A" w:rsidRPr="00070219" w:rsidTr="002F635B">
        <w:trPr>
          <w:cantSplit/>
          <w:trHeight w:val="3215"/>
        </w:trPr>
        <w:tc>
          <w:tcPr>
            <w:tcW w:w="9526" w:type="dxa"/>
          </w:tcPr>
          <w:p w:rsidR="0055129A" w:rsidRPr="00070219" w:rsidRDefault="0055129A" w:rsidP="002F635B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5129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8</w:t>
            </w:r>
          </w:p>
          <w:p w:rsidR="0055129A" w:rsidRPr="00070219" w:rsidRDefault="0055129A" w:rsidP="002F635B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55129A" w:rsidRPr="00070219" w:rsidRDefault="0055129A" w:rsidP="002F635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5129A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55129A" w:rsidRPr="00070219" w:rsidRDefault="0055129A" w:rsidP="002F635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5129A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5129A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55129A" w:rsidRPr="00070219" w:rsidRDefault="0055129A" w:rsidP="002F635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5129A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55129A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55129A" w:rsidRPr="00070219" w:rsidRDefault="0055129A" w:rsidP="002F635B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5129A">
              <w:rPr>
                <w:rFonts w:ascii="Tahoma" w:hAnsi="Tahoma" w:cs="Tahoma"/>
                <w:b/>
                <w:sz w:val="16"/>
                <w:szCs w:val="16"/>
              </w:rPr>
              <w:t>3 480.90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55129A" w:rsidRPr="00070219" w:rsidRDefault="0055129A" w:rsidP="002F635B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55129A" w:rsidRPr="00070219" w:rsidRDefault="0055129A" w:rsidP="002F635B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</w:tbl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070219" w:rsidRDefault="00070219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070219">
        <w:rPr>
          <w:rFonts w:ascii="Tahoma" w:hAnsi="Tahoma" w:cs="Tahoma"/>
          <w:b/>
          <w:color w:val="000000"/>
          <w:sz w:val="16"/>
          <w:szCs w:val="16"/>
          <w:u w:val="single"/>
        </w:rPr>
        <w:t>Unieważnił zadania :</w:t>
      </w:r>
    </w:p>
    <w:p w:rsidR="00070219" w:rsidRPr="00070219" w:rsidRDefault="00070219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55129A" w:rsidRPr="00070219" w:rsidTr="002F635B">
        <w:trPr>
          <w:cantSplit/>
        </w:trPr>
        <w:tc>
          <w:tcPr>
            <w:tcW w:w="9568" w:type="dxa"/>
          </w:tcPr>
          <w:p w:rsidR="0055129A" w:rsidRPr="00070219" w:rsidRDefault="0055129A" w:rsidP="002F635B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55129A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  <w:p w:rsidR="0055129A" w:rsidRPr="00070219" w:rsidRDefault="0055129A" w:rsidP="002F635B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55129A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Zamawiający, działając na podstawie art. 93 ust. 4 </w:t>
            </w:r>
            <w:proofErr w:type="spellStart"/>
            <w:r w:rsidRPr="0055129A">
              <w:rPr>
                <w:rFonts w:ascii="Tahoma" w:hAnsi="Tahoma" w:cs="Tahoma"/>
                <w:color w:val="000000"/>
                <w:sz w:val="16"/>
                <w:szCs w:val="16"/>
              </w:rPr>
              <w:t>Pzp</w:t>
            </w:r>
            <w:proofErr w:type="spellEnd"/>
            <w:r w:rsidRPr="0055129A">
              <w:rPr>
                <w:rFonts w:ascii="Tahoma" w:hAnsi="Tahoma" w:cs="Tahoma"/>
                <w:color w:val="000000"/>
                <w:sz w:val="16"/>
                <w:szCs w:val="16"/>
              </w:rPr>
              <w:t>, unieważnił postępowanie na realizację zadania nr 5, gdyż cena najkorzystniejszej oferty w wysokości 4 403,40 zł brutto, przewyższa kwotę, którą zamawiający zamierza przeznaczyć na sfinansowanie zamówienia, tj. 2 868 zł brutto.</w:t>
            </w:r>
          </w:p>
        </w:tc>
      </w:tr>
    </w:tbl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070219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07021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p w:rsidR="00070219" w:rsidRPr="00070219" w:rsidRDefault="00070219" w:rsidP="0007021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070219" w:rsidRPr="00070219" w:rsidTr="00D86A12">
        <w:tc>
          <w:tcPr>
            <w:tcW w:w="2277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55129A" w:rsidRPr="00070219" w:rsidTr="002F635B">
        <w:tc>
          <w:tcPr>
            <w:tcW w:w="2277" w:type="dxa"/>
          </w:tcPr>
          <w:p w:rsidR="0055129A" w:rsidRPr="00070219" w:rsidRDefault="0055129A" w:rsidP="002F63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>1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5129A">
              <w:rPr>
                <w:rFonts w:ascii="Tahoma" w:hAnsi="Tahoma" w:cs="Tahoma"/>
                <w:sz w:val="16"/>
                <w:szCs w:val="16"/>
              </w:rPr>
              <w:t>Biurowe urządzenie wielofunkcyjne- 2 szt. dla Instytutu Maszyn Cieplnych</w:t>
            </w:r>
          </w:p>
        </w:tc>
        <w:tc>
          <w:tcPr>
            <w:tcW w:w="2651" w:type="dxa"/>
          </w:tcPr>
          <w:p w:rsidR="0055129A" w:rsidRPr="00070219" w:rsidRDefault="0055129A" w:rsidP="002F635B">
            <w:pPr>
              <w:rPr>
                <w:rFonts w:ascii="Tahoma" w:hAnsi="Tahoma" w:cs="Tahoma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55129A" w:rsidRPr="00070219" w:rsidRDefault="0055129A" w:rsidP="002F635B">
            <w:pPr>
              <w:rPr>
                <w:rFonts w:ascii="Tahoma" w:hAnsi="Tahoma" w:cs="Tahoma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5129A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55129A" w:rsidRPr="00070219" w:rsidRDefault="0055129A" w:rsidP="002F63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5129A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55129A" w:rsidRPr="00070219" w:rsidRDefault="0055129A" w:rsidP="002F63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55129A" w:rsidRPr="00070219" w:rsidRDefault="0055129A" w:rsidP="002F63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55129A" w:rsidRPr="00070219" w:rsidTr="002F635B">
        <w:tc>
          <w:tcPr>
            <w:tcW w:w="2277" w:type="dxa"/>
          </w:tcPr>
          <w:p w:rsidR="0055129A" w:rsidRPr="00070219" w:rsidRDefault="0055129A" w:rsidP="002F63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>2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5129A">
              <w:rPr>
                <w:rFonts w:ascii="Tahoma" w:hAnsi="Tahoma" w:cs="Tahoma"/>
                <w:sz w:val="16"/>
                <w:szCs w:val="16"/>
              </w:rPr>
              <w:t>Dysk twardy- zewnętrzny- 2 szt. dla Instytutu Maszyn Cieplnych</w:t>
            </w:r>
          </w:p>
        </w:tc>
        <w:tc>
          <w:tcPr>
            <w:tcW w:w="2651" w:type="dxa"/>
          </w:tcPr>
          <w:p w:rsidR="0055129A" w:rsidRPr="00070219" w:rsidRDefault="0055129A" w:rsidP="002F635B">
            <w:pPr>
              <w:rPr>
                <w:rFonts w:ascii="Tahoma" w:hAnsi="Tahoma" w:cs="Tahoma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55129A" w:rsidRPr="00070219" w:rsidRDefault="0055129A" w:rsidP="002F635B">
            <w:pPr>
              <w:rPr>
                <w:rFonts w:ascii="Tahoma" w:hAnsi="Tahoma" w:cs="Tahoma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5129A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55129A" w:rsidRPr="00070219" w:rsidRDefault="0055129A" w:rsidP="002F63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5129A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55129A" w:rsidRPr="00070219" w:rsidRDefault="0055129A" w:rsidP="002F63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55129A" w:rsidRPr="00070219" w:rsidRDefault="0055129A" w:rsidP="002F63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55129A" w:rsidRPr="00070219" w:rsidTr="002F635B">
        <w:tc>
          <w:tcPr>
            <w:tcW w:w="2277" w:type="dxa"/>
          </w:tcPr>
          <w:p w:rsidR="0055129A" w:rsidRPr="00070219" w:rsidRDefault="0055129A" w:rsidP="002F63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>3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5129A">
              <w:rPr>
                <w:rFonts w:ascii="Tahoma" w:hAnsi="Tahoma" w:cs="Tahoma"/>
                <w:sz w:val="16"/>
                <w:szCs w:val="16"/>
              </w:rPr>
              <w:t>Komputery stacjonarne- 2 szt. dla Biblioteki Głównej</w:t>
            </w:r>
          </w:p>
        </w:tc>
        <w:tc>
          <w:tcPr>
            <w:tcW w:w="2651" w:type="dxa"/>
          </w:tcPr>
          <w:p w:rsidR="0055129A" w:rsidRPr="00070219" w:rsidRDefault="0055129A" w:rsidP="002F635B">
            <w:pPr>
              <w:rPr>
                <w:rFonts w:ascii="Tahoma" w:hAnsi="Tahoma" w:cs="Tahoma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55129A" w:rsidRPr="00070219" w:rsidRDefault="0055129A" w:rsidP="002F635B">
            <w:pPr>
              <w:rPr>
                <w:rFonts w:ascii="Tahoma" w:hAnsi="Tahoma" w:cs="Tahoma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5129A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55129A" w:rsidRPr="00070219" w:rsidRDefault="0055129A" w:rsidP="002F63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5129A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55129A" w:rsidRPr="00070219" w:rsidRDefault="0055129A" w:rsidP="002F63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55129A" w:rsidRPr="00070219" w:rsidRDefault="0055129A" w:rsidP="002F63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55129A" w:rsidRPr="00070219" w:rsidTr="002F635B">
        <w:tc>
          <w:tcPr>
            <w:tcW w:w="2277" w:type="dxa"/>
          </w:tcPr>
          <w:p w:rsidR="0055129A" w:rsidRPr="00070219" w:rsidRDefault="0055129A" w:rsidP="002F63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>4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5129A">
              <w:rPr>
                <w:rFonts w:ascii="Tahoma" w:hAnsi="Tahoma" w:cs="Tahoma"/>
                <w:sz w:val="16"/>
                <w:szCs w:val="16"/>
              </w:rPr>
              <w:t>Monitory 21,5"- 2 sztuki dla Biblioteki Głównej</w:t>
            </w:r>
          </w:p>
        </w:tc>
        <w:tc>
          <w:tcPr>
            <w:tcW w:w="2651" w:type="dxa"/>
          </w:tcPr>
          <w:p w:rsidR="0055129A" w:rsidRPr="00070219" w:rsidRDefault="0055129A" w:rsidP="002F635B">
            <w:pPr>
              <w:rPr>
                <w:rFonts w:ascii="Tahoma" w:hAnsi="Tahoma" w:cs="Tahoma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55129A" w:rsidRPr="00070219" w:rsidRDefault="0055129A" w:rsidP="002F635B">
            <w:pPr>
              <w:rPr>
                <w:rFonts w:ascii="Tahoma" w:hAnsi="Tahoma" w:cs="Tahoma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5129A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55129A" w:rsidRPr="00070219" w:rsidRDefault="0055129A" w:rsidP="002F63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5129A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55129A" w:rsidRPr="00070219" w:rsidRDefault="0055129A" w:rsidP="002F63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55129A" w:rsidRPr="00070219" w:rsidRDefault="0055129A" w:rsidP="002F63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55129A" w:rsidRPr="00070219" w:rsidTr="002F635B">
        <w:tc>
          <w:tcPr>
            <w:tcW w:w="2277" w:type="dxa"/>
          </w:tcPr>
          <w:p w:rsidR="0055129A" w:rsidRPr="00070219" w:rsidRDefault="0055129A" w:rsidP="002F63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>6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5129A">
              <w:rPr>
                <w:rFonts w:ascii="Tahoma" w:hAnsi="Tahoma" w:cs="Tahoma"/>
                <w:sz w:val="16"/>
                <w:szCs w:val="16"/>
              </w:rPr>
              <w:t>Komputer przenośny typu laptop- 1 szt. dla Katedry Inżynierii Komputerowej</w:t>
            </w:r>
          </w:p>
        </w:tc>
        <w:tc>
          <w:tcPr>
            <w:tcW w:w="2651" w:type="dxa"/>
          </w:tcPr>
          <w:p w:rsidR="0055129A" w:rsidRPr="00070219" w:rsidRDefault="0055129A" w:rsidP="002F635B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55129A">
              <w:rPr>
                <w:rFonts w:ascii="Tahoma" w:hAnsi="Tahoma" w:cs="Tahoma"/>
                <w:sz w:val="16"/>
                <w:szCs w:val="16"/>
              </w:rPr>
              <w:t>BINcom</w:t>
            </w:r>
            <w:proofErr w:type="spellEnd"/>
            <w:r w:rsidRPr="0055129A">
              <w:rPr>
                <w:rFonts w:ascii="Tahoma" w:hAnsi="Tahoma" w:cs="Tahoma"/>
                <w:sz w:val="16"/>
                <w:szCs w:val="16"/>
              </w:rPr>
              <w:t xml:space="preserve"> Joanna Patrzyk Spółka Jawna</w:t>
            </w:r>
          </w:p>
          <w:p w:rsidR="0055129A" w:rsidRPr="00070219" w:rsidRDefault="0055129A" w:rsidP="002F635B">
            <w:pPr>
              <w:rPr>
                <w:rFonts w:ascii="Tahoma" w:hAnsi="Tahoma" w:cs="Tahoma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>Ogrodowa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5129A">
              <w:rPr>
                <w:rFonts w:ascii="Tahoma" w:hAnsi="Tahoma" w:cs="Tahoma"/>
                <w:sz w:val="16"/>
                <w:szCs w:val="16"/>
              </w:rPr>
              <w:t>11</w:t>
            </w:r>
          </w:p>
          <w:p w:rsidR="0055129A" w:rsidRPr="00070219" w:rsidRDefault="0055129A" w:rsidP="002F63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5129A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55129A" w:rsidRPr="00070219" w:rsidRDefault="0055129A" w:rsidP="002F63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55129A" w:rsidRPr="00070219" w:rsidRDefault="0055129A" w:rsidP="002F63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55129A" w:rsidRPr="00070219" w:rsidTr="002F635B">
        <w:tc>
          <w:tcPr>
            <w:tcW w:w="2277" w:type="dxa"/>
          </w:tcPr>
          <w:p w:rsidR="0055129A" w:rsidRPr="00070219" w:rsidRDefault="0055129A" w:rsidP="002F63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>6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5129A">
              <w:rPr>
                <w:rFonts w:ascii="Tahoma" w:hAnsi="Tahoma" w:cs="Tahoma"/>
                <w:sz w:val="16"/>
                <w:szCs w:val="16"/>
              </w:rPr>
              <w:t>Komputer przenośny typu laptop- 1 szt. dla Katedry Inżynierii Komputerowej</w:t>
            </w:r>
          </w:p>
        </w:tc>
        <w:tc>
          <w:tcPr>
            <w:tcW w:w="2651" w:type="dxa"/>
          </w:tcPr>
          <w:p w:rsidR="0055129A" w:rsidRPr="00070219" w:rsidRDefault="0055129A" w:rsidP="002F635B">
            <w:pPr>
              <w:rPr>
                <w:rFonts w:ascii="Tahoma" w:hAnsi="Tahoma" w:cs="Tahoma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55129A" w:rsidRPr="00070219" w:rsidRDefault="0055129A" w:rsidP="002F635B">
            <w:pPr>
              <w:rPr>
                <w:rFonts w:ascii="Tahoma" w:hAnsi="Tahoma" w:cs="Tahoma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5129A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55129A" w:rsidRPr="00070219" w:rsidRDefault="0055129A" w:rsidP="002F63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5129A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55129A" w:rsidRPr="00070219" w:rsidRDefault="0055129A" w:rsidP="002F63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>1 - Cena (koszt) - 86.31</w:t>
            </w:r>
          </w:p>
        </w:tc>
        <w:tc>
          <w:tcPr>
            <w:tcW w:w="1748" w:type="dxa"/>
          </w:tcPr>
          <w:p w:rsidR="0055129A" w:rsidRPr="00070219" w:rsidRDefault="0055129A" w:rsidP="002F63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 xml:space="preserve">  86,31</w:t>
            </w:r>
          </w:p>
        </w:tc>
      </w:tr>
      <w:tr w:rsidR="0055129A" w:rsidRPr="00070219" w:rsidTr="002F635B">
        <w:tc>
          <w:tcPr>
            <w:tcW w:w="2277" w:type="dxa"/>
          </w:tcPr>
          <w:p w:rsidR="0055129A" w:rsidRPr="00070219" w:rsidRDefault="0055129A" w:rsidP="002F63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>7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5129A">
              <w:rPr>
                <w:rFonts w:ascii="Tahoma" w:hAnsi="Tahoma" w:cs="Tahoma"/>
                <w:sz w:val="16"/>
                <w:szCs w:val="16"/>
              </w:rPr>
              <w:t>Komputer przenośny typu notebook- 1 szt. dla Katedry Inżynierii Komputerowej</w:t>
            </w:r>
          </w:p>
        </w:tc>
        <w:tc>
          <w:tcPr>
            <w:tcW w:w="2651" w:type="dxa"/>
          </w:tcPr>
          <w:p w:rsidR="0055129A" w:rsidRPr="00070219" w:rsidRDefault="0055129A" w:rsidP="002F635B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55129A">
              <w:rPr>
                <w:rFonts w:ascii="Tahoma" w:hAnsi="Tahoma" w:cs="Tahoma"/>
                <w:sz w:val="16"/>
                <w:szCs w:val="16"/>
              </w:rPr>
              <w:t>BINcom</w:t>
            </w:r>
            <w:proofErr w:type="spellEnd"/>
            <w:r w:rsidRPr="0055129A">
              <w:rPr>
                <w:rFonts w:ascii="Tahoma" w:hAnsi="Tahoma" w:cs="Tahoma"/>
                <w:sz w:val="16"/>
                <w:szCs w:val="16"/>
              </w:rPr>
              <w:t xml:space="preserve"> Joanna Patrzyk Spółka Jawna</w:t>
            </w:r>
          </w:p>
          <w:p w:rsidR="0055129A" w:rsidRPr="00070219" w:rsidRDefault="0055129A" w:rsidP="002F635B">
            <w:pPr>
              <w:rPr>
                <w:rFonts w:ascii="Tahoma" w:hAnsi="Tahoma" w:cs="Tahoma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>Ogrodowa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5129A">
              <w:rPr>
                <w:rFonts w:ascii="Tahoma" w:hAnsi="Tahoma" w:cs="Tahoma"/>
                <w:sz w:val="16"/>
                <w:szCs w:val="16"/>
              </w:rPr>
              <w:t>11</w:t>
            </w:r>
          </w:p>
          <w:p w:rsidR="0055129A" w:rsidRPr="00070219" w:rsidRDefault="0055129A" w:rsidP="002F63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5129A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55129A" w:rsidRPr="00070219" w:rsidRDefault="0055129A" w:rsidP="002F63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55129A" w:rsidRPr="00070219" w:rsidRDefault="0055129A" w:rsidP="002F63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55129A" w:rsidRPr="00070219" w:rsidTr="002F635B">
        <w:tc>
          <w:tcPr>
            <w:tcW w:w="2277" w:type="dxa"/>
          </w:tcPr>
          <w:p w:rsidR="0055129A" w:rsidRPr="00070219" w:rsidRDefault="0055129A" w:rsidP="002F63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>7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5129A">
              <w:rPr>
                <w:rFonts w:ascii="Tahoma" w:hAnsi="Tahoma" w:cs="Tahoma"/>
                <w:sz w:val="16"/>
                <w:szCs w:val="16"/>
              </w:rPr>
              <w:t>Komputer przenośny typu notebook- 1 szt. dla Katedry Inżynierii Komputerowej</w:t>
            </w:r>
          </w:p>
        </w:tc>
        <w:tc>
          <w:tcPr>
            <w:tcW w:w="2651" w:type="dxa"/>
          </w:tcPr>
          <w:p w:rsidR="0055129A" w:rsidRPr="00070219" w:rsidRDefault="0055129A" w:rsidP="002F635B">
            <w:pPr>
              <w:rPr>
                <w:rFonts w:ascii="Tahoma" w:hAnsi="Tahoma" w:cs="Tahoma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55129A" w:rsidRPr="00070219" w:rsidRDefault="0055129A" w:rsidP="002F635B">
            <w:pPr>
              <w:rPr>
                <w:rFonts w:ascii="Tahoma" w:hAnsi="Tahoma" w:cs="Tahoma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5129A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55129A" w:rsidRPr="00070219" w:rsidRDefault="0055129A" w:rsidP="002F63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5129A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55129A" w:rsidRPr="00070219" w:rsidRDefault="0055129A" w:rsidP="002F63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>1 - Cena (koszt) - 95.42</w:t>
            </w:r>
          </w:p>
        </w:tc>
        <w:tc>
          <w:tcPr>
            <w:tcW w:w="1748" w:type="dxa"/>
          </w:tcPr>
          <w:p w:rsidR="0055129A" w:rsidRPr="00070219" w:rsidRDefault="0055129A" w:rsidP="002F63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 xml:space="preserve">  95,42</w:t>
            </w:r>
          </w:p>
        </w:tc>
      </w:tr>
      <w:tr w:rsidR="0055129A" w:rsidRPr="00070219" w:rsidTr="002F635B">
        <w:tc>
          <w:tcPr>
            <w:tcW w:w="2277" w:type="dxa"/>
          </w:tcPr>
          <w:p w:rsidR="0055129A" w:rsidRPr="00070219" w:rsidRDefault="0055129A" w:rsidP="002F63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>8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5129A">
              <w:rPr>
                <w:rFonts w:ascii="Tahoma" w:hAnsi="Tahoma" w:cs="Tahoma"/>
                <w:sz w:val="16"/>
                <w:szCs w:val="16"/>
              </w:rPr>
              <w:t>Jednostka centralna dla Instytutu Matematyki</w:t>
            </w:r>
          </w:p>
        </w:tc>
        <w:tc>
          <w:tcPr>
            <w:tcW w:w="2651" w:type="dxa"/>
          </w:tcPr>
          <w:p w:rsidR="0055129A" w:rsidRPr="00070219" w:rsidRDefault="0055129A" w:rsidP="002F635B">
            <w:pPr>
              <w:rPr>
                <w:rFonts w:ascii="Tahoma" w:hAnsi="Tahoma" w:cs="Tahoma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55129A" w:rsidRPr="00070219" w:rsidRDefault="0055129A" w:rsidP="002F635B">
            <w:pPr>
              <w:rPr>
                <w:rFonts w:ascii="Tahoma" w:hAnsi="Tahoma" w:cs="Tahoma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5129A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55129A" w:rsidRPr="00070219" w:rsidRDefault="0055129A" w:rsidP="002F63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5129A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55129A" w:rsidRPr="00070219" w:rsidRDefault="0055129A" w:rsidP="002F63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55129A" w:rsidRPr="00070219" w:rsidRDefault="0055129A" w:rsidP="002F63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5129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BB031B" w:rsidRDefault="00BB031B" w:rsidP="00BB031B">
      <w:pPr>
        <w:spacing w:line="360" w:lineRule="auto"/>
        <w:ind w:firstLine="708"/>
        <w:jc w:val="both"/>
        <w:rPr>
          <w:rFonts w:ascii="Tahoma" w:hAnsi="Tahoma" w:cs="Tahoma"/>
          <w:sz w:val="18"/>
          <w:szCs w:val="18"/>
        </w:rPr>
      </w:pPr>
    </w:p>
    <w:p w:rsidR="00BB031B" w:rsidRPr="00BB031B" w:rsidRDefault="00BB031B" w:rsidP="00BB031B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b/>
          <w:sz w:val="16"/>
          <w:szCs w:val="16"/>
        </w:rPr>
      </w:pPr>
      <w:r w:rsidRPr="00BB031B">
        <w:rPr>
          <w:rFonts w:ascii="Tahoma" w:hAnsi="Tahoma" w:cs="Tahoma"/>
          <w:b/>
          <w:sz w:val="16"/>
          <w:szCs w:val="16"/>
        </w:rPr>
        <w:lastRenderedPageBreak/>
        <w:t>Umowa w przedmiotowej sprawie zostanie podpisana w siedzibie Zamawiając</w:t>
      </w:r>
      <w:r>
        <w:rPr>
          <w:rFonts w:ascii="Tahoma" w:hAnsi="Tahoma" w:cs="Tahoma"/>
          <w:b/>
          <w:sz w:val="16"/>
          <w:szCs w:val="16"/>
        </w:rPr>
        <w:t xml:space="preserve">ego (Politechnika Częstochowska </w:t>
      </w:r>
      <w:r w:rsidRPr="00BB031B">
        <w:rPr>
          <w:rFonts w:ascii="Tahoma" w:hAnsi="Tahoma" w:cs="Tahoma"/>
          <w:b/>
          <w:sz w:val="16"/>
          <w:szCs w:val="16"/>
        </w:rPr>
        <w:t xml:space="preserve">ul. Dąbrowskiego 69 42-200 Częstochowa) </w:t>
      </w:r>
      <w:r w:rsidRPr="00BB031B">
        <w:rPr>
          <w:rFonts w:ascii="Tahoma" w:hAnsi="Tahoma" w:cs="Tahoma"/>
          <w:b/>
          <w:sz w:val="16"/>
          <w:szCs w:val="16"/>
          <w:highlight w:val="yellow"/>
        </w:rPr>
        <w:t xml:space="preserve">w dniu </w:t>
      </w:r>
      <w:r w:rsidR="0053316E">
        <w:rPr>
          <w:rFonts w:ascii="Tahoma" w:hAnsi="Tahoma" w:cs="Tahoma"/>
          <w:b/>
          <w:sz w:val="16"/>
          <w:szCs w:val="16"/>
          <w:highlight w:val="yellow"/>
        </w:rPr>
        <w:t>2013-03-</w:t>
      </w:r>
      <w:r w:rsidR="0053316E">
        <w:rPr>
          <w:rFonts w:ascii="Tahoma" w:hAnsi="Tahoma" w:cs="Tahoma"/>
          <w:b/>
          <w:sz w:val="16"/>
          <w:szCs w:val="16"/>
        </w:rPr>
        <w:t>05</w:t>
      </w:r>
      <w:r>
        <w:rPr>
          <w:rFonts w:ascii="Tahoma" w:hAnsi="Tahoma" w:cs="Tahoma"/>
          <w:b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 xml:space="preserve"> </w:t>
      </w:r>
      <w:r w:rsidRPr="00BB031B">
        <w:rPr>
          <w:rFonts w:ascii="Tahoma" w:hAnsi="Tahoma" w:cs="Tahoma"/>
          <w:sz w:val="16"/>
          <w:szCs w:val="16"/>
        </w:rPr>
        <w:t>Prosimy o stawiennictwo osób upoważnionych z Państwa strony do podpisania umowy w miejscu i terminie wskazanym powyżej.</w:t>
      </w:r>
    </w:p>
    <w:p w:rsidR="00280CF6" w:rsidRDefault="00280CF6" w:rsidP="00BB031B">
      <w:pPr>
        <w:pStyle w:val="Tekstpodstawowy"/>
        <w:jc w:val="left"/>
        <w:rPr>
          <w:rFonts w:ascii="Tahoma" w:hAnsi="Tahoma" w:cs="Tahoma"/>
          <w:sz w:val="16"/>
          <w:szCs w:val="16"/>
        </w:rPr>
      </w:pPr>
    </w:p>
    <w:p w:rsidR="00BB031B" w:rsidRPr="00070219" w:rsidRDefault="00BB031B" w:rsidP="00BB031B">
      <w:pPr>
        <w:pStyle w:val="Tekstpodstawowy"/>
        <w:rPr>
          <w:rFonts w:ascii="Tahoma" w:hAnsi="Tahoma" w:cs="Tahoma"/>
          <w:sz w:val="16"/>
          <w:szCs w:val="16"/>
        </w:rPr>
      </w:pPr>
    </w:p>
    <w:p w:rsidR="00280CF6" w:rsidRPr="00070219" w:rsidRDefault="00280CF6" w:rsidP="00BB031B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070219">
        <w:rPr>
          <w:rFonts w:ascii="Tahoma" w:hAnsi="Tahoma" w:cs="Tahoma"/>
          <w:sz w:val="16"/>
          <w:szCs w:val="16"/>
        </w:rPr>
        <w:t xml:space="preserve">Jednocześnie informujemy, że umowa w sprawie zamówienia publicznego może być zawarta, z zastrzeżeniem art. 183 ustawy Prawo Zamówień Publicznych, w terminie </w:t>
      </w:r>
      <w:r w:rsidR="0055129A" w:rsidRPr="00070219">
        <w:rPr>
          <w:rFonts w:ascii="Tahoma" w:hAnsi="Tahoma" w:cs="Tahoma"/>
          <w:sz w:val="16"/>
          <w:szCs w:val="16"/>
        </w:rPr>
        <w:t xml:space="preserve"> nie krótszym niż 10 dni od dnia przesłania niniejszego zawiadomienia o wyborze najkorzystniejszej oferty.</w:t>
      </w:r>
    </w:p>
    <w:p w:rsidR="00280CF6" w:rsidRPr="00070219" w:rsidRDefault="00280CF6" w:rsidP="00280CF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70219">
        <w:rPr>
          <w:rFonts w:ascii="Tahoma" w:hAnsi="Tahoma" w:cs="Tahoma"/>
          <w:sz w:val="16"/>
          <w:szCs w:val="16"/>
        </w:rPr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280CF6" w:rsidRPr="00070219" w:rsidRDefault="00280CF6" w:rsidP="00280CF6">
      <w:pPr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</w:p>
    <w:p w:rsidR="00280CF6" w:rsidRPr="00070219" w:rsidRDefault="00280CF6" w:rsidP="00070219">
      <w:pPr>
        <w:spacing w:line="360" w:lineRule="auto"/>
        <w:ind w:firstLine="284"/>
        <w:jc w:val="both"/>
        <w:rPr>
          <w:rFonts w:ascii="Tahoma" w:hAnsi="Tahoma" w:cs="Tahoma"/>
          <w:color w:val="000000"/>
          <w:sz w:val="16"/>
          <w:szCs w:val="16"/>
        </w:rPr>
      </w:pPr>
      <w:r w:rsidRPr="00070219">
        <w:rPr>
          <w:rFonts w:ascii="Tahoma" w:hAnsi="Tahoma" w:cs="Tahoma"/>
          <w:bCs/>
          <w:sz w:val="16"/>
          <w:szCs w:val="16"/>
        </w:rPr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280CF6" w:rsidRDefault="00280CF6" w:rsidP="00280CF6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53316E" w:rsidRDefault="0053316E" w:rsidP="0083040B">
      <w:pPr>
        <w:spacing w:line="360" w:lineRule="auto"/>
        <w:ind w:firstLine="284"/>
        <w:jc w:val="right"/>
      </w:pPr>
    </w:p>
    <w:p w:rsidR="0083040B" w:rsidRDefault="0055129A" w:rsidP="0083040B">
      <w:pPr>
        <w:spacing w:line="360" w:lineRule="auto"/>
        <w:ind w:firstLine="284"/>
        <w:jc w:val="right"/>
      </w:pPr>
      <w:r w:rsidRPr="0055129A">
        <w:t>mgr inż. Katarzyna</w:t>
      </w:r>
      <w:r w:rsidR="0083040B">
        <w:t xml:space="preserve"> </w:t>
      </w:r>
      <w:r w:rsidRPr="0055129A">
        <w:t>Pikuła</w:t>
      </w:r>
    </w:p>
    <w:p w:rsidR="0033076C" w:rsidRPr="00280CF6" w:rsidRDefault="0083040B" w:rsidP="0083040B">
      <w:pPr>
        <w:jc w:val="right"/>
      </w:pPr>
      <w:r>
        <w:t>KANCLERZ POLITECHNIKI</w:t>
      </w:r>
      <w:r>
        <w:br/>
        <w:t>CZĘSTOCHOWSKIEJ</w:t>
      </w:r>
    </w:p>
    <w:sectPr w:rsidR="0033076C" w:rsidRPr="00280C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058F" w:rsidRDefault="0025058F">
      <w:r>
        <w:separator/>
      </w:r>
    </w:p>
  </w:endnote>
  <w:endnote w:type="continuationSeparator" w:id="0">
    <w:p w:rsidR="0025058F" w:rsidRDefault="002505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29A" w:rsidRDefault="0055129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1D5" w:rsidRPr="00070219" w:rsidRDefault="006D41D5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070219">
      <w:rPr>
        <w:rFonts w:ascii="Arial" w:hAnsi="Arial"/>
        <w:sz w:val="16"/>
        <w:szCs w:val="16"/>
      </w:rPr>
      <w:t xml:space="preserve">Strona 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PAGE </w:instrText>
    </w:r>
    <w:r w:rsidRPr="00070219">
      <w:rPr>
        <w:rStyle w:val="Numerstrony"/>
        <w:sz w:val="16"/>
        <w:szCs w:val="16"/>
      </w:rPr>
      <w:fldChar w:fldCharType="separate"/>
    </w:r>
    <w:r w:rsidR="005C548F">
      <w:rPr>
        <w:rStyle w:val="Numerstrony"/>
        <w:noProof/>
        <w:sz w:val="16"/>
        <w:szCs w:val="16"/>
      </w:rPr>
      <w:t>1</w:t>
    </w:r>
    <w:r w:rsidRPr="00070219">
      <w:rPr>
        <w:rStyle w:val="Numerstrony"/>
        <w:sz w:val="16"/>
        <w:szCs w:val="16"/>
      </w:rPr>
      <w:fldChar w:fldCharType="end"/>
    </w:r>
    <w:r w:rsidRPr="00070219">
      <w:rPr>
        <w:rFonts w:ascii="Arial" w:hAnsi="Arial"/>
        <w:sz w:val="16"/>
        <w:szCs w:val="16"/>
      </w:rPr>
      <w:t>/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NUMPAGES </w:instrText>
    </w:r>
    <w:r w:rsidRPr="00070219">
      <w:rPr>
        <w:rStyle w:val="Numerstrony"/>
        <w:sz w:val="16"/>
        <w:szCs w:val="16"/>
      </w:rPr>
      <w:fldChar w:fldCharType="separate"/>
    </w:r>
    <w:r w:rsidR="005C548F">
      <w:rPr>
        <w:rStyle w:val="Numerstrony"/>
        <w:noProof/>
        <w:sz w:val="16"/>
        <w:szCs w:val="16"/>
      </w:rPr>
      <w:t>4</w:t>
    </w:r>
    <w:r w:rsidRPr="00070219">
      <w:rPr>
        <w:rStyle w:val="Numerstrony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29A" w:rsidRDefault="0055129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058F" w:rsidRDefault="0025058F">
      <w:r>
        <w:separator/>
      </w:r>
    </w:p>
  </w:footnote>
  <w:footnote w:type="continuationSeparator" w:id="0">
    <w:p w:rsidR="0025058F" w:rsidRDefault="002505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29A" w:rsidRDefault="0055129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29A" w:rsidRDefault="0055129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29A" w:rsidRDefault="005512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3E3"/>
    <w:rsid w:val="00034F15"/>
    <w:rsid w:val="00070219"/>
    <w:rsid w:val="000A4A43"/>
    <w:rsid w:val="000B6515"/>
    <w:rsid w:val="000D1E6C"/>
    <w:rsid w:val="000D6259"/>
    <w:rsid w:val="000F137E"/>
    <w:rsid w:val="00114DD2"/>
    <w:rsid w:val="001F67FA"/>
    <w:rsid w:val="002371E6"/>
    <w:rsid w:val="0025058F"/>
    <w:rsid w:val="00251690"/>
    <w:rsid w:val="002656A2"/>
    <w:rsid w:val="00280CF6"/>
    <w:rsid w:val="002F587A"/>
    <w:rsid w:val="0033076C"/>
    <w:rsid w:val="003C27EC"/>
    <w:rsid w:val="004B5777"/>
    <w:rsid w:val="004D46B8"/>
    <w:rsid w:val="0053316E"/>
    <w:rsid w:val="0055129A"/>
    <w:rsid w:val="005652D5"/>
    <w:rsid w:val="005811DF"/>
    <w:rsid w:val="00596F83"/>
    <w:rsid w:val="005C548F"/>
    <w:rsid w:val="0060301B"/>
    <w:rsid w:val="00627A63"/>
    <w:rsid w:val="00652024"/>
    <w:rsid w:val="00654E82"/>
    <w:rsid w:val="0068637A"/>
    <w:rsid w:val="00687C31"/>
    <w:rsid w:val="006B7962"/>
    <w:rsid w:val="006D0465"/>
    <w:rsid w:val="006D41D5"/>
    <w:rsid w:val="006F0507"/>
    <w:rsid w:val="007D44B7"/>
    <w:rsid w:val="007E5104"/>
    <w:rsid w:val="007E7D8F"/>
    <w:rsid w:val="007F6BAB"/>
    <w:rsid w:val="00802201"/>
    <w:rsid w:val="008113FF"/>
    <w:rsid w:val="00811CBB"/>
    <w:rsid w:val="0083040B"/>
    <w:rsid w:val="008C0372"/>
    <w:rsid w:val="008E241C"/>
    <w:rsid w:val="009123E3"/>
    <w:rsid w:val="00917FEB"/>
    <w:rsid w:val="00953D9A"/>
    <w:rsid w:val="00982A11"/>
    <w:rsid w:val="00A46D85"/>
    <w:rsid w:val="00A978A9"/>
    <w:rsid w:val="00AD5B8D"/>
    <w:rsid w:val="00AE6513"/>
    <w:rsid w:val="00B37924"/>
    <w:rsid w:val="00B51EC7"/>
    <w:rsid w:val="00BA1245"/>
    <w:rsid w:val="00BB031B"/>
    <w:rsid w:val="00BE3FC5"/>
    <w:rsid w:val="00C84B5F"/>
    <w:rsid w:val="00D26C67"/>
    <w:rsid w:val="00D5181E"/>
    <w:rsid w:val="00D86A12"/>
    <w:rsid w:val="00DE3C52"/>
    <w:rsid w:val="00E05A7A"/>
    <w:rsid w:val="00E4520D"/>
    <w:rsid w:val="00EB4311"/>
    <w:rsid w:val="00EB56AB"/>
    <w:rsid w:val="00EF36C3"/>
    <w:rsid w:val="00F441FD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80CF6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80CF6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1036</Words>
  <Characters>6219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Aleksandra Cieślak</dc:creator>
  <cp:lastModifiedBy>Aleksandra Cieślak</cp:lastModifiedBy>
  <cp:revision>3</cp:revision>
  <cp:lastPrinted>2013-02-20T12:21:00Z</cp:lastPrinted>
  <dcterms:created xsi:type="dcterms:W3CDTF">2013-02-21T13:49:00Z</dcterms:created>
  <dcterms:modified xsi:type="dcterms:W3CDTF">2013-02-21T13:50:00Z</dcterms:modified>
</cp:coreProperties>
</file>