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5B7DDF" w:rsidRPr="005B7DDF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5C4BAF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5B7DDF" w:rsidRPr="005B7DDF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5B7DDF" w:rsidRPr="005B7DDF">
        <w:rPr>
          <w:rFonts w:ascii="Tahoma" w:hAnsi="Tahoma" w:cs="Tahoma"/>
          <w:b/>
          <w:sz w:val="20"/>
        </w:rPr>
        <w:t>Dostawa 11 zestawów komputerowych dla Wydziału Inżynierii Procesowej, Materiałowej i Fizyki Stosowanej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="005B7DDF" w:rsidRPr="005B7DDF">
        <w:rPr>
          <w:rFonts w:ascii="Tahoma" w:hAnsi="Tahoma" w:cs="Tahoma"/>
          <w:b/>
          <w:sz w:val="20"/>
        </w:rPr>
        <w:t>ZP/DK-06/13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2A0" w:rsidRDefault="00C332A0">
      <w:r>
        <w:separator/>
      </w:r>
    </w:p>
  </w:endnote>
  <w:endnote w:type="continuationSeparator" w:id="0">
    <w:p w:rsidR="00C332A0" w:rsidRDefault="00C33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C4B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4B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4B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4B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2A0" w:rsidRDefault="00C332A0">
      <w:r>
        <w:separator/>
      </w:r>
    </w:p>
  </w:footnote>
  <w:footnote w:type="continuationSeparator" w:id="0">
    <w:p w:rsidR="00C332A0" w:rsidRDefault="00C33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DDF" w:rsidRDefault="005B7D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DDF" w:rsidRPr="005F1728" w:rsidRDefault="005C4BAF" w:rsidP="005F172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4.4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DDF" w:rsidRDefault="005B7D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32A0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B7DDF"/>
    <w:rsid w:val="005C4BAF"/>
    <w:rsid w:val="005D5E0B"/>
    <w:rsid w:val="005F1728"/>
    <w:rsid w:val="00616A00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C332A0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64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2013-02-13T11:56:00Z</cp:lastPrinted>
  <dcterms:created xsi:type="dcterms:W3CDTF">2013-02-13T11:56:00Z</dcterms:created>
  <dcterms:modified xsi:type="dcterms:W3CDTF">2013-02-13T11:56:00Z</dcterms:modified>
</cp:coreProperties>
</file>