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CB642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B642F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CB642F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CB642F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B642F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CB642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B642F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B642F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CB642F" w:rsidRPr="00CB642F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B642F" w:rsidRPr="00CB642F">
        <w:rPr>
          <w:rFonts w:ascii="Tahoma" w:hAnsi="Tahoma" w:cs="Tahoma"/>
          <w:b/>
          <w:sz w:val="18"/>
          <w:szCs w:val="18"/>
        </w:rPr>
        <w:t>Dostawa 2 szt. monitorów LCD 46" dla Wydziału Elektrycznego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CB642F" w:rsidRPr="00CB642F">
        <w:rPr>
          <w:rFonts w:ascii="Tahoma" w:hAnsi="Tahoma" w:cs="Tahoma"/>
          <w:b/>
          <w:sz w:val="18"/>
          <w:szCs w:val="18"/>
        </w:rPr>
        <w:t>ZP/DK-02/13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E17E9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oferujemy wykonanie</w:t>
      </w:r>
      <w:r w:rsidR="00354AC4" w:rsidRPr="00036A09">
        <w:rPr>
          <w:rFonts w:ascii="Tahoma" w:hAnsi="Tahoma" w:cs="Tahoma"/>
          <w:sz w:val="18"/>
          <w:szCs w:val="18"/>
        </w:rPr>
        <w:t xml:space="preserve"> zamówienia</w:t>
      </w:r>
      <w:r w:rsidR="00E54E5A"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4E17E9" w:rsidRPr="00036A09" w:rsidTr="004E17E9">
        <w:trPr>
          <w:trHeight w:val="704"/>
        </w:trPr>
        <w:tc>
          <w:tcPr>
            <w:tcW w:w="9214" w:type="dxa"/>
            <w:vAlign w:val="center"/>
          </w:tcPr>
          <w:p w:rsidR="004E17E9" w:rsidRPr="00036A09" w:rsidRDefault="004E17E9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E17E9" w:rsidRPr="00036A09" w:rsidTr="004E17E9">
        <w:tc>
          <w:tcPr>
            <w:tcW w:w="9214" w:type="dxa"/>
          </w:tcPr>
          <w:p w:rsidR="004E17E9" w:rsidRPr="00036A09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B642F">
              <w:rPr>
                <w:rFonts w:ascii="Tahoma" w:hAnsi="Tahoma" w:cs="Tahoma"/>
                <w:sz w:val="18"/>
                <w:szCs w:val="18"/>
              </w:rPr>
              <w:t>Dostawa 2 szt. monitorów LCD 46" dla Wydziału Elektrycznego Politechniki Częstochowskiej</w:t>
            </w:r>
          </w:p>
          <w:p w:rsidR="004E17E9" w:rsidRPr="00036A09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</w:t>
            </w:r>
            <w:r>
              <w:rPr>
                <w:rFonts w:ascii="Tahoma" w:hAnsi="Tahoma" w:cs="Tahoma"/>
                <w:sz w:val="18"/>
                <w:szCs w:val="18"/>
              </w:rPr>
              <w:t xml:space="preserve">zamówienia </w:t>
            </w:r>
            <w:r w:rsidRPr="00036A09">
              <w:rPr>
                <w:rFonts w:ascii="Tahoma" w:hAnsi="Tahoma" w:cs="Tahoma"/>
                <w:sz w:val="18"/>
                <w:szCs w:val="18"/>
              </w:rPr>
              <w:t>wynosi kwotę netto</w:t>
            </w:r>
          </w:p>
          <w:p w:rsidR="004E17E9" w:rsidRPr="00036A09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17E9" w:rsidRPr="00036A09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17E9" w:rsidRPr="00C1134B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1134B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E17E9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1134B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E17E9" w:rsidRPr="00C1134B" w:rsidRDefault="004E17E9" w:rsidP="00B57B9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E17E9" w:rsidRPr="00C1134B" w:rsidRDefault="004E17E9" w:rsidP="00C1134B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C1134B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C1134B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4E17E9" w:rsidRPr="00C1134B" w:rsidRDefault="004E17E9" w:rsidP="00C1134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1134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C1134B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4D0BFE" w:rsidRDefault="004D0BFE" w:rsidP="004D0BFE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jc w:val="center"/>
        <w:tblInd w:w="-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80"/>
      </w:tblGrid>
      <w:tr w:rsidR="007A49D7" w:rsidRPr="00036A09" w:rsidTr="007A49D7">
        <w:trPr>
          <w:trHeight w:val="704"/>
          <w:jc w:val="center"/>
        </w:trPr>
        <w:tc>
          <w:tcPr>
            <w:tcW w:w="8980" w:type="dxa"/>
            <w:vAlign w:val="center"/>
          </w:tcPr>
          <w:p w:rsidR="007A49D7" w:rsidRPr="00036A09" w:rsidRDefault="007A49D7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7A49D7" w:rsidRPr="00036A09" w:rsidTr="007A49D7">
        <w:trPr>
          <w:jc w:val="center"/>
        </w:trPr>
        <w:tc>
          <w:tcPr>
            <w:tcW w:w="8980" w:type="dxa"/>
            <w:vAlign w:val="center"/>
          </w:tcPr>
          <w:p w:rsidR="007A49D7" w:rsidRPr="00036A09" w:rsidRDefault="007A49D7" w:rsidP="00B57B9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default" r:id="rId9"/>
      <w:footerReference w:type="default" r:id="rId10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575" w:rsidRDefault="00204575">
      <w:r>
        <w:separator/>
      </w:r>
    </w:p>
  </w:endnote>
  <w:endnote w:type="continuationSeparator" w:id="0">
    <w:p w:rsidR="00204575" w:rsidRDefault="0020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A49D7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575" w:rsidRDefault="00204575">
      <w:r>
        <w:separator/>
      </w:r>
    </w:p>
  </w:footnote>
  <w:footnote w:type="continuationSeparator" w:id="0">
    <w:p w:rsidR="00204575" w:rsidRDefault="00204575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42F" w:rsidRDefault="004E17E9">
    <w:pPr>
      <w:pStyle w:val="Nagwek"/>
    </w:pPr>
    <w:r>
      <w:rPr>
        <w:noProof/>
      </w:rPr>
      <w:drawing>
        <wp:inline distT="0" distB="0" distL="0" distR="0">
          <wp:extent cx="5762625" cy="1329055"/>
          <wp:effectExtent l="0" t="0" r="9525" b="4445"/>
          <wp:docPr id="1" name="Obraz 1" descr="logo_ii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ii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29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8F1"/>
    <w:rsid w:val="00036A09"/>
    <w:rsid w:val="000B28F1"/>
    <w:rsid w:val="000F18FA"/>
    <w:rsid w:val="00204575"/>
    <w:rsid w:val="00301A06"/>
    <w:rsid w:val="00306360"/>
    <w:rsid w:val="00354AC4"/>
    <w:rsid w:val="004569FD"/>
    <w:rsid w:val="00475250"/>
    <w:rsid w:val="004D0BFE"/>
    <w:rsid w:val="004E17E9"/>
    <w:rsid w:val="00617202"/>
    <w:rsid w:val="00637863"/>
    <w:rsid w:val="006703E0"/>
    <w:rsid w:val="00703495"/>
    <w:rsid w:val="00733F44"/>
    <w:rsid w:val="007A49D7"/>
    <w:rsid w:val="007A787F"/>
    <w:rsid w:val="00974624"/>
    <w:rsid w:val="00AD1D95"/>
    <w:rsid w:val="00B21345"/>
    <w:rsid w:val="00C1134B"/>
    <w:rsid w:val="00C32A65"/>
    <w:rsid w:val="00C33979"/>
    <w:rsid w:val="00C57DDD"/>
    <w:rsid w:val="00C916FC"/>
    <w:rsid w:val="00CB642F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C1134B"/>
    <w:rPr>
      <w:sz w:val="24"/>
      <w:szCs w:val="24"/>
    </w:rPr>
  </w:style>
  <w:style w:type="paragraph" w:styleId="Tekstdymka">
    <w:name w:val="Balloon Text"/>
    <w:basedOn w:val="Normalny"/>
    <w:link w:val="TekstdymkaZnak"/>
    <w:rsid w:val="007A49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A49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C1134B"/>
    <w:rPr>
      <w:sz w:val="24"/>
      <w:szCs w:val="24"/>
    </w:rPr>
  </w:style>
  <w:style w:type="paragraph" w:styleId="Tekstdymka">
    <w:name w:val="Balloon Text"/>
    <w:basedOn w:val="Normalny"/>
    <w:link w:val="TekstdymkaZnak"/>
    <w:rsid w:val="007A49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A49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92E51-D978-4C87-85FD-570DFF2E3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Aleksandra Cieślak</dc:creator>
  <cp:lastModifiedBy>Aleksandra Cieślak</cp:lastModifiedBy>
  <cp:revision>3</cp:revision>
  <cp:lastPrinted>2013-02-13T09:09:00Z</cp:lastPrinted>
  <dcterms:created xsi:type="dcterms:W3CDTF">2013-02-13T09:09:00Z</dcterms:created>
  <dcterms:modified xsi:type="dcterms:W3CDTF">2013-02-13T09:10:00Z</dcterms:modified>
</cp:coreProperties>
</file>