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DF406F" w:rsidRPr="00DF406F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DF406F" w:rsidRPr="00DF406F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DF406F" w:rsidRPr="00DF406F">
        <w:rPr>
          <w:rFonts w:ascii="Tahoma" w:hAnsi="Tahoma" w:cs="Tahoma"/>
          <w:b/>
          <w:sz w:val="20"/>
        </w:rPr>
        <w:t>Dostawa smartphona dla Instytutu Inteligentnych Systemów Informatycznych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DF406F" w:rsidRPr="00DF406F">
        <w:rPr>
          <w:rFonts w:ascii="Tahoma" w:hAnsi="Tahoma" w:cs="Tahoma"/>
          <w:b/>
          <w:sz w:val="20"/>
        </w:rPr>
        <w:t>ZP/D- 02/13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BA6" w:rsidRDefault="00491BA6">
      <w:r>
        <w:separator/>
      </w:r>
    </w:p>
  </w:endnote>
  <w:endnote w:type="continuationSeparator" w:id="0">
    <w:p w:rsidR="00491BA6" w:rsidRDefault="0049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40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40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1B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BA6" w:rsidRDefault="00491BA6">
      <w:r>
        <w:separator/>
      </w:r>
    </w:p>
  </w:footnote>
  <w:footnote w:type="continuationSeparator" w:id="0">
    <w:p w:rsidR="00491BA6" w:rsidRDefault="00491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06F" w:rsidRDefault="00DF40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06F" w:rsidRDefault="00DF40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06F" w:rsidRDefault="00DF40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BA6"/>
    <w:rsid w:val="000224E5"/>
    <w:rsid w:val="00066607"/>
    <w:rsid w:val="00256C4A"/>
    <w:rsid w:val="002A7C88"/>
    <w:rsid w:val="002B45BD"/>
    <w:rsid w:val="00447339"/>
    <w:rsid w:val="00491BA6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DF406F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2013-02-06T08:27:00Z</dcterms:created>
  <dcterms:modified xsi:type="dcterms:W3CDTF">2013-02-06T08:27:00Z</dcterms:modified>
</cp:coreProperties>
</file>