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A3986" w:rsidRPr="004A3986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A3986" w:rsidRPr="004A398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A3986" w:rsidP="009A21D7">
      <w:pPr>
        <w:pStyle w:val="Tekstpodstawowywcity"/>
        <w:spacing w:line="360" w:lineRule="auto"/>
        <w:ind w:firstLine="0"/>
      </w:pPr>
      <w:r w:rsidRPr="004A3986">
        <w:rPr>
          <w:b/>
        </w:rPr>
        <w:t>Usługa drukarska dla jednostek organizacyjnych Politechniki Częstochowskiej</w:t>
      </w:r>
      <w:r w:rsidR="00AE01B0">
        <w:t xml:space="preserve">, </w:t>
      </w:r>
      <w:r w:rsidR="00AE01B0">
        <w:br/>
      </w:r>
      <w:proofErr w:type="spellStart"/>
      <w:r w:rsidR="00AE01B0" w:rsidRPr="00AE01B0">
        <w:t>spr</w:t>
      </w:r>
      <w:proofErr w:type="spellEnd"/>
      <w:r w:rsidR="00AE01B0" w:rsidRPr="00AE01B0">
        <w:t xml:space="preserve">. nr rej. </w:t>
      </w:r>
      <w:r w:rsidR="00AE01B0" w:rsidRPr="00AE01B0">
        <w:rPr>
          <w:b/>
        </w:rPr>
        <w:t>ZP/U-09/13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bookmarkStart w:id="0" w:name="_GoBack"/>
      <w:bookmarkEnd w:id="0"/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41F" w:rsidRDefault="0081441F">
      <w:r>
        <w:separator/>
      </w:r>
    </w:p>
  </w:endnote>
  <w:endnote w:type="continuationSeparator" w:id="0">
    <w:p w:rsidR="0081441F" w:rsidRDefault="00814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AE01B0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AE01B0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986" w:rsidRDefault="004A39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41F" w:rsidRDefault="0081441F">
      <w:r>
        <w:separator/>
      </w:r>
    </w:p>
  </w:footnote>
  <w:footnote w:type="continuationSeparator" w:id="0">
    <w:p w:rsidR="0081441F" w:rsidRDefault="008144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986" w:rsidRDefault="004A39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986" w:rsidRDefault="004A39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3986" w:rsidRDefault="004A39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3986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A3986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1441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AE01B0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2013-02-05T13:23:00Z</dcterms:created>
  <dcterms:modified xsi:type="dcterms:W3CDTF">2013-02-05T13:23:00Z</dcterms:modified>
</cp:coreProperties>
</file>