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8D3A2F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D3A2F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0251F1">
        <w:rPr>
          <w:rFonts w:ascii="Tahoma" w:hAnsi="Tahoma" w:cs="Tahoma"/>
          <w:sz w:val="16"/>
          <w:szCs w:val="16"/>
        </w:rPr>
        <w:t>2013-01-31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8D3A2F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D3A2F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8D3A2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D3A2F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D3A2F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8D3A2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D3A2F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D3A2F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D3A2F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8D3A2F" w:rsidRPr="008D3A2F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8D3A2F" w:rsidRPr="008D3A2F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DB79D0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   123</w:t>
      </w:r>
      <w:r w:rsidR="00780305">
        <w:rPr>
          <w:rFonts w:ascii="Tahoma" w:hAnsi="Tahoma" w:cs="Tahoma"/>
          <w:sz w:val="16"/>
          <w:szCs w:val="16"/>
        </w:rPr>
        <w:t xml:space="preserve">   /13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8D3A2F" w:rsidRPr="008D3A2F">
        <w:rPr>
          <w:rFonts w:ascii="Tahoma" w:hAnsi="Tahoma" w:cs="Tahoma"/>
          <w:b/>
          <w:sz w:val="20"/>
          <w:szCs w:val="20"/>
        </w:rPr>
        <w:t>ZP/DK-39/12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8D3A2F" w:rsidRPr="008D3A2F">
        <w:rPr>
          <w:rFonts w:ascii="Tahoma" w:hAnsi="Tahoma" w:cs="Tahoma"/>
          <w:b/>
          <w:sz w:val="16"/>
          <w:szCs w:val="16"/>
        </w:rPr>
        <w:t>ZP/DK-39/12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8D3A2F" w:rsidRPr="008D3A2F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Inżynierii Procesowej, Materiałowej i Fizyki Stosowanej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8D3A2F" w:rsidRPr="008D3A2F">
        <w:rPr>
          <w:rFonts w:ascii="Tahoma" w:hAnsi="Tahoma" w:cs="Tahoma"/>
          <w:b/>
          <w:sz w:val="16"/>
          <w:szCs w:val="16"/>
        </w:rPr>
        <w:t>ZP/DK-39/12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8D3A2F" w:rsidRPr="008D3A2F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Wydziału Inżynierii Procesowej, Materiałowej i Fizyki Stosowanej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D3A2F" w:rsidRPr="00070219" w:rsidTr="00F46E5D">
        <w:trPr>
          <w:cantSplit/>
          <w:trHeight w:val="3215"/>
        </w:trPr>
        <w:tc>
          <w:tcPr>
            <w:tcW w:w="9526" w:type="dxa"/>
          </w:tcPr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12 546.00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D3A2F" w:rsidRPr="00070219" w:rsidRDefault="008D3A2F" w:rsidP="00F46E5D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D3A2F" w:rsidRPr="00070219" w:rsidTr="00F46E5D">
        <w:trPr>
          <w:cantSplit/>
          <w:trHeight w:val="3215"/>
        </w:trPr>
        <w:tc>
          <w:tcPr>
            <w:tcW w:w="9526" w:type="dxa"/>
          </w:tcPr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6 642.00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D3A2F" w:rsidRPr="00070219" w:rsidRDefault="008D3A2F" w:rsidP="00F46E5D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D3A2F" w:rsidRPr="00070219" w:rsidTr="00F46E5D">
        <w:trPr>
          <w:cantSplit/>
          <w:trHeight w:val="3215"/>
        </w:trPr>
        <w:tc>
          <w:tcPr>
            <w:tcW w:w="9526" w:type="dxa"/>
          </w:tcPr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9 446.40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D3A2F" w:rsidRPr="00070219" w:rsidRDefault="008D3A2F" w:rsidP="00F46E5D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D3A2F" w:rsidRPr="00070219" w:rsidTr="00F46E5D">
        <w:trPr>
          <w:cantSplit/>
          <w:trHeight w:val="3215"/>
        </w:trPr>
        <w:tc>
          <w:tcPr>
            <w:tcW w:w="9526" w:type="dxa"/>
          </w:tcPr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2 878.20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D3A2F" w:rsidRPr="00070219" w:rsidRDefault="008D3A2F" w:rsidP="00F46E5D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8D3A2F" w:rsidRPr="00070219" w:rsidTr="00F46E5D">
        <w:trPr>
          <w:cantSplit/>
          <w:trHeight w:val="3215"/>
        </w:trPr>
        <w:tc>
          <w:tcPr>
            <w:tcW w:w="9526" w:type="dxa"/>
          </w:tcPr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8D3A2F" w:rsidRPr="00070219" w:rsidRDefault="008D3A2F" w:rsidP="00F46E5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D3A2F" w:rsidRPr="00070219" w:rsidRDefault="008D3A2F" w:rsidP="00F46E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D3A2F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b/>
                <w:sz w:val="16"/>
                <w:szCs w:val="16"/>
              </w:rPr>
              <w:t>1 439.10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D3A2F" w:rsidRPr="00070219" w:rsidRDefault="008D3A2F" w:rsidP="00F46E5D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D3A2F" w:rsidRPr="00070219" w:rsidRDefault="008D3A2F" w:rsidP="00F46E5D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780305" w:rsidRPr="00070219" w:rsidRDefault="00780305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Trzy komputery przenośne typu notebook z oprogramowaniem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Trzy komputery przenośne typu notebook z oprogramowaniem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- 80.70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80,70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Dwa komputery stacjonarne z monitorami i oprogramowaniem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Dwa komputery stacjonarne z monitorami i oprogramowaniem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- 98.54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98,54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Dwa komputery stacjonarne z monitorami i oprogramowaniem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Dwa komputery stacjonarne z monitorami i oprogramowaniem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- 99.74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99,74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Dwie drukarki laserowe (kolor)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D3A2F" w:rsidRPr="00070219" w:rsidTr="00F46E5D">
        <w:tc>
          <w:tcPr>
            <w:tcW w:w="2277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D3A2F">
              <w:rPr>
                <w:rFonts w:ascii="Tahoma" w:hAnsi="Tahoma" w:cs="Tahoma"/>
                <w:sz w:val="16"/>
                <w:szCs w:val="16"/>
              </w:rPr>
              <w:t>Drukarka laserowa</w:t>
            </w:r>
          </w:p>
        </w:tc>
        <w:tc>
          <w:tcPr>
            <w:tcW w:w="2651" w:type="dxa"/>
          </w:tcPr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D3A2F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8D3A2F" w:rsidRPr="00070219" w:rsidRDefault="008D3A2F" w:rsidP="00F46E5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D3A2F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780305">
        <w:rPr>
          <w:rFonts w:ascii="Tahoma" w:hAnsi="Tahoma" w:cs="Tahoma"/>
          <w:b/>
          <w:sz w:val="16"/>
          <w:szCs w:val="16"/>
          <w:highlight w:val="yellow"/>
        </w:rPr>
        <w:t>2013-02-</w:t>
      </w:r>
      <w:r w:rsidR="00780305">
        <w:rPr>
          <w:rFonts w:ascii="Tahoma" w:hAnsi="Tahoma" w:cs="Tahoma"/>
          <w:b/>
          <w:sz w:val="16"/>
          <w:szCs w:val="16"/>
        </w:rPr>
        <w:t>13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8D3A2F" w:rsidRPr="00070219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8D3A2F" w:rsidP="0083040B">
      <w:pPr>
        <w:spacing w:line="360" w:lineRule="auto"/>
        <w:ind w:firstLine="284"/>
        <w:jc w:val="right"/>
      </w:pPr>
      <w:bookmarkStart w:id="0" w:name="_GoBack"/>
      <w:bookmarkEnd w:id="0"/>
      <w:r w:rsidRPr="008D3A2F">
        <w:t>mgr inż. Katarzyna</w:t>
      </w:r>
      <w:r w:rsidR="0083040B">
        <w:t xml:space="preserve"> </w:t>
      </w:r>
      <w:r w:rsidRPr="008D3A2F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202" w:rsidRDefault="00136202">
      <w:r>
        <w:separator/>
      </w:r>
    </w:p>
  </w:endnote>
  <w:endnote w:type="continuationSeparator" w:id="0">
    <w:p w:rsidR="00136202" w:rsidRDefault="00136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A2F" w:rsidRDefault="008D3A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A155F0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A155F0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A2F" w:rsidRDefault="008D3A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202" w:rsidRDefault="00136202">
      <w:r>
        <w:separator/>
      </w:r>
    </w:p>
  </w:footnote>
  <w:footnote w:type="continuationSeparator" w:id="0">
    <w:p w:rsidR="00136202" w:rsidRDefault="00136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A2F" w:rsidRDefault="008D3A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A2F" w:rsidRDefault="008D3A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A2F" w:rsidRDefault="008D3A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DC3"/>
    <w:rsid w:val="000251F1"/>
    <w:rsid w:val="00034F15"/>
    <w:rsid w:val="00070219"/>
    <w:rsid w:val="000A4A43"/>
    <w:rsid w:val="000B6515"/>
    <w:rsid w:val="000D1E6C"/>
    <w:rsid w:val="000D6259"/>
    <w:rsid w:val="000F137E"/>
    <w:rsid w:val="00114DD2"/>
    <w:rsid w:val="00136202"/>
    <w:rsid w:val="001F67FA"/>
    <w:rsid w:val="002371E6"/>
    <w:rsid w:val="00251690"/>
    <w:rsid w:val="00280CF6"/>
    <w:rsid w:val="002F587A"/>
    <w:rsid w:val="00306642"/>
    <w:rsid w:val="0033076C"/>
    <w:rsid w:val="00355E5B"/>
    <w:rsid w:val="0038790F"/>
    <w:rsid w:val="003C27EC"/>
    <w:rsid w:val="004B5777"/>
    <w:rsid w:val="004D46B8"/>
    <w:rsid w:val="005652D5"/>
    <w:rsid w:val="005811DF"/>
    <w:rsid w:val="00596F83"/>
    <w:rsid w:val="0060301B"/>
    <w:rsid w:val="00627A63"/>
    <w:rsid w:val="00654E82"/>
    <w:rsid w:val="0068637A"/>
    <w:rsid w:val="00687C31"/>
    <w:rsid w:val="006B5EA9"/>
    <w:rsid w:val="006B7962"/>
    <w:rsid w:val="006D0465"/>
    <w:rsid w:val="006D41D5"/>
    <w:rsid w:val="006F0507"/>
    <w:rsid w:val="00780305"/>
    <w:rsid w:val="007D44B7"/>
    <w:rsid w:val="007E5104"/>
    <w:rsid w:val="007E7D8F"/>
    <w:rsid w:val="00802201"/>
    <w:rsid w:val="008113FF"/>
    <w:rsid w:val="00811CBB"/>
    <w:rsid w:val="0083040B"/>
    <w:rsid w:val="008C0372"/>
    <w:rsid w:val="008D3A2F"/>
    <w:rsid w:val="008E241C"/>
    <w:rsid w:val="00917FEB"/>
    <w:rsid w:val="00953D9A"/>
    <w:rsid w:val="00982A11"/>
    <w:rsid w:val="009B66F8"/>
    <w:rsid w:val="00A155F0"/>
    <w:rsid w:val="00A46D85"/>
    <w:rsid w:val="00A978A9"/>
    <w:rsid w:val="00AD5B8D"/>
    <w:rsid w:val="00AE6513"/>
    <w:rsid w:val="00AF6DC3"/>
    <w:rsid w:val="00B37924"/>
    <w:rsid w:val="00B51EC7"/>
    <w:rsid w:val="00BA1245"/>
    <w:rsid w:val="00BB031B"/>
    <w:rsid w:val="00BE3FC5"/>
    <w:rsid w:val="00D26C67"/>
    <w:rsid w:val="00D5181E"/>
    <w:rsid w:val="00D86A12"/>
    <w:rsid w:val="00DB79D0"/>
    <w:rsid w:val="00E05A7A"/>
    <w:rsid w:val="00E4520D"/>
    <w:rsid w:val="00EB4311"/>
    <w:rsid w:val="00EB56AB"/>
    <w:rsid w:val="00EF36C3"/>
    <w:rsid w:val="00F441FD"/>
    <w:rsid w:val="00F60E9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3879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879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3879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879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842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2</cp:revision>
  <cp:lastPrinted>2013-01-28T09:44:00Z</cp:lastPrinted>
  <dcterms:created xsi:type="dcterms:W3CDTF">2013-01-31T11:54:00Z</dcterms:created>
  <dcterms:modified xsi:type="dcterms:W3CDTF">2013-01-31T11:54:00Z</dcterms:modified>
</cp:coreProperties>
</file>