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A34ED" w:rsidRPr="001A34ED">
        <w:rPr>
          <w:b/>
          <w:i w:val="0"/>
        </w:rPr>
        <w:t>1</w:t>
      </w:r>
    </w:p>
    <w:p w:rsidR="006F646A" w:rsidRDefault="00CB7A5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A34ED" w:rsidRPr="001A34E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A34ED" w:rsidRPr="001A34ED">
        <w:rPr>
          <w:b/>
        </w:rPr>
        <w:t>Dostawa blach aluminiowych</w:t>
      </w:r>
      <w:r w:rsidR="00C81C66">
        <w:rPr>
          <w:b/>
        </w:rPr>
        <w:t>,</w:t>
      </w:r>
      <w:r>
        <w:t xml:space="preserve"> </w:t>
      </w:r>
      <w:r w:rsidR="00C81C66">
        <w:t>sprawa nr ZP/D-09</w:t>
      </w:r>
      <w:r w:rsidR="00E952BA">
        <w:t>/A</w:t>
      </w:r>
      <w:r w:rsidR="00C81C66">
        <w:t>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9E" w:rsidRDefault="00B15B9E">
      <w:r>
        <w:separator/>
      </w:r>
    </w:p>
  </w:endnote>
  <w:endnote w:type="continuationSeparator" w:id="0">
    <w:p w:rsidR="00B15B9E" w:rsidRDefault="00B1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B7A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A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A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5B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9E" w:rsidRDefault="00B15B9E">
      <w:r>
        <w:separator/>
      </w:r>
    </w:p>
  </w:footnote>
  <w:footnote w:type="continuationSeparator" w:id="0">
    <w:p w:rsidR="00B15B9E" w:rsidRDefault="00B15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ED" w:rsidRDefault="001A34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CB7A5A" w:rsidRPr="00CB7A5A" w:rsidTr="005942AD">
      <w:tc>
        <w:tcPr>
          <w:tcW w:w="3070" w:type="dxa"/>
          <w:vAlign w:val="center"/>
        </w:tcPr>
        <w:p w:rsidR="00CB7A5A" w:rsidRPr="00CB7A5A" w:rsidRDefault="00CB7A5A" w:rsidP="00CB7A5A">
          <w:pPr>
            <w:rPr>
              <w:rFonts w:ascii="Tahoma" w:hAnsi="Tahoma" w:cs="Tahoma"/>
              <w:sz w:val="24"/>
              <w:szCs w:val="24"/>
            </w:rPr>
          </w:pPr>
          <w:r w:rsidRPr="00CB7A5A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CB7A5A" w:rsidRPr="00CB7A5A" w:rsidRDefault="00CB7A5A" w:rsidP="00CB7A5A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CB7A5A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20975757" r:id="rId3"/>
            </w:object>
          </w:r>
        </w:p>
      </w:tc>
      <w:tc>
        <w:tcPr>
          <w:tcW w:w="3071" w:type="dxa"/>
          <w:vAlign w:val="center"/>
        </w:tcPr>
        <w:p w:rsidR="00CB7A5A" w:rsidRPr="00CB7A5A" w:rsidRDefault="00CB7A5A" w:rsidP="00CB7A5A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CB7A5A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CB7A5A" w:rsidRPr="00CB7A5A" w:rsidTr="005942AD">
      <w:trPr>
        <w:trHeight w:val="647"/>
      </w:trPr>
      <w:tc>
        <w:tcPr>
          <w:tcW w:w="9212" w:type="dxa"/>
          <w:gridSpan w:val="3"/>
          <w:vAlign w:val="center"/>
        </w:tcPr>
        <w:p w:rsidR="00CB7A5A" w:rsidRPr="00CB7A5A" w:rsidRDefault="00CB7A5A" w:rsidP="00CB7A5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B7A5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CB7A5A" w:rsidRPr="00CB7A5A" w:rsidRDefault="00CB7A5A" w:rsidP="00CB7A5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B7A5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CB7A5A" w:rsidRPr="00CB7A5A" w:rsidRDefault="00CB7A5A" w:rsidP="00CB7A5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B7A5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1A34ED" w:rsidRDefault="001A34ED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ED" w:rsidRDefault="001A34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B9E"/>
    <w:rsid w:val="000A5EC4"/>
    <w:rsid w:val="001A34ED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15B9E"/>
    <w:rsid w:val="00B52793"/>
    <w:rsid w:val="00BF2504"/>
    <w:rsid w:val="00C17AA6"/>
    <w:rsid w:val="00C81C66"/>
    <w:rsid w:val="00CA3550"/>
    <w:rsid w:val="00CB3539"/>
    <w:rsid w:val="00CB7A5A"/>
    <w:rsid w:val="00D23A0C"/>
    <w:rsid w:val="00D30B74"/>
    <w:rsid w:val="00E952B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2013-01-29T13:43:00Z</dcterms:created>
  <dcterms:modified xsi:type="dcterms:W3CDTF">2013-01-29T13:43:00Z</dcterms:modified>
</cp:coreProperties>
</file>