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05570F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4A2CF5" w:rsidRPr="004A2CF5">
        <w:rPr>
          <w:rFonts w:ascii="Tahoma" w:hAnsi="Tahoma" w:cs="Tahoma"/>
          <w:bCs/>
          <w:sz w:val="18"/>
          <w:szCs w:val="18"/>
        </w:rPr>
        <w:t>Przebudowa laboratorium 043 Wydziału Inżynierii Procesowej, Materiałowej i Fizyki Stosowanej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4A2CF5" w:rsidRPr="004A2CF5">
        <w:rPr>
          <w:rFonts w:ascii="Tahoma" w:hAnsi="Tahoma" w:cs="Tahoma"/>
          <w:bCs/>
          <w:sz w:val="18"/>
          <w:szCs w:val="18"/>
        </w:rPr>
        <w:t>ZP/RB-01/13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05570F" w:rsidRPr="0005570F" w:rsidRDefault="0005570F" w:rsidP="0005570F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netto:</w:t>
      </w:r>
      <w:r w:rsidRPr="0005570F">
        <w:rPr>
          <w:rFonts w:ascii="Tahoma" w:hAnsi="Tahoma" w:cs="Tahoma"/>
          <w:sz w:val="18"/>
          <w:szCs w:val="18"/>
        </w:rPr>
        <w:t xml:space="preserve"> ..........................................................  PLN</w:t>
      </w:r>
    </w:p>
    <w:p w:rsidR="0005570F" w:rsidRPr="0005570F" w:rsidRDefault="0005570F" w:rsidP="0005570F">
      <w:pPr>
        <w:pStyle w:val="Tekstpodstawowy2"/>
        <w:rPr>
          <w:rFonts w:ascii="Tahoma" w:hAnsi="Tahoma" w:cs="Tahoma"/>
          <w:sz w:val="18"/>
          <w:szCs w:val="18"/>
        </w:rPr>
      </w:pPr>
      <w:r w:rsidRPr="0005570F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05570F" w:rsidP="00813C72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……….%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Udzielamy ................</w:t>
      </w:r>
      <w:r w:rsidR="0005570F">
        <w:rPr>
          <w:rFonts w:ascii="Tahoma" w:hAnsi="Tahoma" w:cs="Tahoma"/>
          <w:sz w:val="18"/>
          <w:szCs w:val="18"/>
        </w:rPr>
        <w:t>..</w:t>
      </w:r>
      <w:r w:rsidRPr="00567913">
        <w:rPr>
          <w:rFonts w:ascii="Tahoma" w:hAnsi="Tahoma" w:cs="Tahoma"/>
          <w:sz w:val="18"/>
          <w:szCs w:val="18"/>
        </w:rPr>
        <w:t xml:space="preserve">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4A2CF5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4A2CF5">
        <w:rPr>
          <w:rFonts w:ascii="Tahoma" w:hAnsi="Tahoma" w:cs="Tahoma"/>
          <w:sz w:val="18"/>
          <w:szCs w:val="18"/>
        </w:rPr>
        <w:t>3 000.00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w razie wybrania naszej oferty zobowiązujemy się do wniesienia zabezpieczenia należyteg</w:t>
      </w:r>
      <w:r w:rsidR="00DE60D1">
        <w:rPr>
          <w:rFonts w:ascii="Tahoma" w:hAnsi="Tahoma" w:cs="Tahoma"/>
          <w:sz w:val="18"/>
          <w:szCs w:val="18"/>
        </w:rPr>
        <w:t>o wykonania umowy w wysokości 5</w:t>
      </w: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 xml:space="preserve">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899" w:rsidRDefault="00B31899">
      <w:r>
        <w:separator/>
      </w:r>
    </w:p>
  </w:endnote>
  <w:endnote w:type="continuationSeparator" w:id="0">
    <w:p w:rsidR="00B31899" w:rsidRDefault="00B3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E60D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E60D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E60D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E60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E60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899" w:rsidRDefault="00B31899">
      <w:r>
        <w:separator/>
      </w:r>
    </w:p>
  </w:footnote>
  <w:footnote w:type="continuationSeparator" w:id="0">
    <w:p w:rsidR="00B31899" w:rsidRDefault="00B31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E60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DE60D1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E60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1899"/>
    <w:rsid w:val="0005570F"/>
    <w:rsid w:val="004A2CF5"/>
    <w:rsid w:val="00813C72"/>
    <w:rsid w:val="00B31899"/>
    <w:rsid w:val="00DE60D1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524</Words>
  <Characters>3148</Characters>
  <Application>Microsoft Office Word</Application>
  <DocSecurity>0</DocSecurity>
  <Lines>26</Lines>
  <Paragraphs>7</Paragraphs>
  <ScaleCrop>false</ScaleCrop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2013-01-29T08:54:00Z</dcterms:created>
  <dcterms:modified xsi:type="dcterms:W3CDTF">2013-01-29T08:54:00Z</dcterms:modified>
</cp:coreProperties>
</file>