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F3770" w:rsidRPr="008F3770">
        <w:rPr>
          <w:b/>
          <w:i w:val="0"/>
        </w:rPr>
        <w:t>4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8F3770" w:rsidRPr="008F3770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8F3770" w:rsidRPr="008F3770">
        <w:rPr>
          <w:b/>
          <w:szCs w:val="24"/>
        </w:rPr>
        <w:t>Przebudowa laboratorium 043 Wydziału Inżynierii Procesowej, Materiałowej i Fizyki Stosowanej Politechniki Częstochowskiej</w:t>
      </w:r>
      <w:r w:rsidR="003256B4">
        <w:rPr>
          <w:b/>
          <w:szCs w:val="24"/>
        </w:rPr>
        <w:t>,</w:t>
      </w:r>
      <w:bookmarkStart w:id="0" w:name="_GoBack"/>
      <w:bookmarkEnd w:id="0"/>
      <w:r w:rsidRPr="00F5346D">
        <w:rPr>
          <w:szCs w:val="24"/>
        </w:rPr>
        <w:t xml:space="preserve"> </w:t>
      </w:r>
      <w:r w:rsidR="003256B4" w:rsidRPr="003256B4">
        <w:rPr>
          <w:szCs w:val="24"/>
        </w:rPr>
        <w:t>sprawa nr ZP/RB-01/13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C31" w:rsidRDefault="00496C31">
      <w:r>
        <w:separator/>
      </w:r>
    </w:p>
  </w:endnote>
  <w:endnote w:type="continuationSeparator" w:id="0">
    <w:p w:rsidR="00496C31" w:rsidRDefault="0049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6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6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6C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C31" w:rsidRDefault="00496C31">
      <w:r>
        <w:separator/>
      </w:r>
    </w:p>
  </w:footnote>
  <w:footnote w:type="continuationSeparator" w:id="0">
    <w:p w:rsidR="00496C31" w:rsidRDefault="00496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770" w:rsidRDefault="008F3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770" w:rsidRDefault="008F3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770" w:rsidRDefault="008F37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C31"/>
    <w:rsid w:val="000224E5"/>
    <w:rsid w:val="00066607"/>
    <w:rsid w:val="00256C4A"/>
    <w:rsid w:val="002A7C88"/>
    <w:rsid w:val="002B45BD"/>
    <w:rsid w:val="003256B4"/>
    <w:rsid w:val="00447339"/>
    <w:rsid w:val="00496C31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8F3770"/>
    <w:rsid w:val="009904CA"/>
    <w:rsid w:val="00B37D7A"/>
    <w:rsid w:val="00B52793"/>
    <w:rsid w:val="00BF2504"/>
    <w:rsid w:val="00C17AA6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61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2013-01-29T08:19:00Z</dcterms:created>
  <dcterms:modified xsi:type="dcterms:W3CDTF">2013-01-29T08:19:00Z</dcterms:modified>
</cp:coreProperties>
</file>