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363025" w:rsidRPr="00363025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363025" w:rsidRPr="00363025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363025" w:rsidRPr="00363025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363025" w:rsidRPr="00363025">
        <w:rPr>
          <w:rFonts w:ascii="Tahoma" w:hAnsi="Tahoma" w:cs="Tahoma"/>
          <w:b/>
          <w:sz w:val="20"/>
        </w:rPr>
        <w:t>ZP/DK-04/13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CB5" w:rsidRDefault="00BA1CB5">
      <w:r>
        <w:separator/>
      </w:r>
    </w:p>
  </w:endnote>
  <w:endnote w:type="continuationSeparator" w:id="0">
    <w:p w:rsidR="00BA1CB5" w:rsidRDefault="00BA1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1C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CB5" w:rsidRDefault="00BA1CB5">
      <w:r>
        <w:separator/>
      </w:r>
    </w:p>
  </w:footnote>
  <w:footnote w:type="continuationSeparator" w:id="0">
    <w:p w:rsidR="00BA1CB5" w:rsidRDefault="00BA1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025" w:rsidRDefault="003630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025" w:rsidRDefault="003630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025" w:rsidRDefault="003630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CB5"/>
    <w:rsid w:val="000224E5"/>
    <w:rsid w:val="00066607"/>
    <w:rsid w:val="00256C4A"/>
    <w:rsid w:val="002A7C88"/>
    <w:rsid w:val="002B45BD"/>
    <w:rsid w:val="00363025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A1CB5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2013-01-16T13:31:00Z</dcterms:created>
  <dcterms:modified xsi:type="dcterms:W3CDTF">2013-01-16T13:31:00Z</dcterms:modified>
</cp:coreProperties>
</file>