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86456" w:rsidRPr="00886456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86456" w:rsidRPr="0088645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0F5E40" w:rsidRDefault="00886456" w:rsidP="009A21D7">
      <w:pPr>
        <w:pStyle w:val="Tekstpodstawowywcity"/>
        <w:spacing w:line="360" w:lineRule="auto"/>
        <w:ind w:firstLine="0"/>
        <w:rPr>
          <w:b/>
        </w:rPr>
      </w:pPr>
      <w:r w:rsidRPr="00886456">
        <w:rPr>
          <w:b/>
        </w:rPr>
        <w:t>Dostawa sprzętu i oprogramowania komputerowego dla jednostek organizacyjnych Politechniki Częstochowskiej</w:t>
      </w:r>
      <w:r w:rsidR="000F5E40">
        <w:t xml:space="preserve">, </w:t>
      </w:r>
      <w:bookmarkStart w:id="0" w:name="_GoBack"/>
      <w:proofErr w:type="spellStart"/>
      <w:r w:rsidR="000F5E40" w:rsidRPr="000F5E40">
        <w:rPr>
          <w:b/>
        </w:rPr>
        <w:t>spr</w:t>
      </w:r>
      <w:proofErr w:type="spellEnd"/>
      <w:r w:rsidR="000F5E40" w:rsidRPr="000F5E40">
        <w:rPr>
          <w:b/>
        </w:rPr>
        <w:t>. nr rej. ZP/DK-04/13.</w:t>
      </w:r>
    </w:p>
    <w:bookmarkEnd w:id="0"/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1DA" w:rsidRDefault="00E941DA">
      <w:r>
        <w:separator/>
      </w:r>
    </w:p>
  </w:endnote>
  <w:endnote w:type="continuationSeparator" w:id="0">
    <w:p w:rsidR="00E941DA" w:rsidRDefault="00E9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0F5E40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0F5E40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456" w:rsidRDefault="008864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1DA" w:rsidRDefault="00E941DA">
      <w:r>
        <w:separator/>
      </w:r>
    </w:p>
  </w:footnote>
  <w:footnote w:type="continuationSeparator" w:id="0">
    <w:p w:rsidR="00E941DA" w:rsidRDefault="00E94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456" w:rsidRDefault="008864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456" w:rsidRDefault="008864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456" w:rsidRDefault="008864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1DA"/>
    <w:rsid w:val="000F5E40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86456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941DA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872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3</cp:revision>
  <cp:lastPrinted>2010-01-07T09:39:00Z</cp:lastPrinted>
  <dcterms:created xsi:type="dcterms:W3CDTF">2013-01-16T13:30:00Z</dcterms:created>
  <dcterms:modified xsi:type="dcterms:W3CDTF">2013-01-16T13:31:00Z</dcterms:modified>
</cp:coreProperties>
</file>