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1E03CE" w:rsidRPr="001E03C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1E03CE" w:rsidRPr="001E03CE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1E03CE" w:rsidRPr="001E03CE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1E03CE" w:rsidRPr="001E03CE">
        <w:rPr>
          <w:rFonts w:ascii="Tahoma" w:hAnsi="Tahoma" w:cs="Tahoma"/>
          <w:b/>
          <w:sz w:val="20"/>
        </w:rPr>
        <w:t>ZP/DK-04/13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AF" w:rsidRDefault="001F1FAF">
      <w:r>
        <w:separator/>
      </w:r>
    </w:p>
  </w:endnote>
  <w:endnote w:type="continuationSeparator" w:id="0">
    <w:p w:rsidR="001F1FAF" w:rsidRDefault="001F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03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1F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AF" w:rsidRDefault="001F1FAF">
      <w:r>
        <w:separator/>
      </w:r>
    </w:p>
  </w:footnote>
  <w:footnote w:type="continuationSeparator" w:id="0">
    <w:p w:rsidR="001F1FAF" w:rsidRDefault="001F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CE" w:rsidRDefault="001E03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CE" w:rsidRDefault="001E03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3CE" w:rsidRDefault="001E03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FAF"/>
    <w:rsid w:val="000A5EC4"/>
    <w:rsid w:val="001E03CE"/>
    <w:rsid w:val="001F1FAF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2013-01-16T13:28:00Z</dcterms:created>
  <dcterms:modified xsi:type="dcterms:W3CDTF">2013-01-16T13:28:00Z</dcterms:modified>
</cp:coreProperties>
</file>