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1F776C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F776C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1125E9">
        <w:rPr>
          <w:rFonts w:ascii="Tahoma" w:hAnsi="Tahoma" w:cs="Tahoma"/>
          <w:sz w:val="16"/>
          <w:szCs w:val="16"/>
        </w:rPr>
        <w:t>2013-01-17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1F776C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F776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1F776C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F776C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F776C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1F776C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F776C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F776C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F776C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F776C" w:rsidRPr="001F776C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F776C" w:rsidRPr="001F776C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C64035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L.dz.RK -        78</w:t>
      </w:r>
      <w:r w:rsidR="001125E9">
        <w:rPr>
          <w:rFonts w:ascii="Tahoma" w:hAnsi="Tahoma" w:cs="Tahoma"/>
          <w:sz w:val="16"/>
          <w:szCs w:val="16"/>
        </w:rPr>
        <w:t xml:space="preserve">     /13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1F776C" w:rsidRPr="001F776C">
        <w:rPr>
          <w:rFonts w:ascii="Tahoma" w:hAnsi="Tahoma" w:cs="Tahoma"/>
          <w:b/>
          <w:sz w:val="20"/>
          <w:szCs w:val="20"/>
        </w:rPr>
        <w:t>ZP/DK-38/12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1F776C" w:rsidRPr="001F776C">
        <w:rPr>
          <w:rFonts w:ascii="Tahoma" w:hAnsi="Tahoma" w:cs="Tahoma"/>
          <w:b/>
          <w:sz w:val="16"/>
          <w:szCs w:val="16"/>
        </w:rPr>
        <w:t>ZP/DK-38/12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1F776C" w:rsidRPr="001F776C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Inżynierii Środowiska i Biotechnologii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1F776C" w:rsidRPr="001F776C">
        <w:rPr>
          <w:rFonts w:ascii="Tahoma" w:hAnsi="Tahoma" w:cs="Tahoma"/>
          <w:b/>
          <w:sz w:val="16"/>
          <w:szCs w:val="16"/>
        </w:rPr>
        <w:t>ZP/DK-38/12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1F776C" w:rsidRPr="001F776C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Inżynierii Środowiska i Biotechnologii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F776C" w:rsidRPr="00070219" w:rsidTr="005810A4">
        <w:trPr>
          <w:cantSplit/>
          <w:trHeight w:val="3215"/>
        </w:trPr>
        <w:tc>
          <w:tcPr>
            <w:tcW w:w="9526" w:type="dxa"/>
          </w:tcPr>
          <w:p w:rsidR="001F776C" w:rsidRPr="00070219" w:rsidRDefault="001F776C" w:rsidP="005810A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F776C" w:rsidRPr="00070219" w:rsidRDefault="001F776C" w:rsidP="005810A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F776C" w:rsidRPr="00070219" w:rsidRDefault="001F776C" w:rsidP="005810A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F776C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1F776C" w:rsidRPr="00070219" w:rsidRDefault="001F776C" w:rsidP="005810A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F776C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F776C" w:rsidRPr="00070219" w:rsidRDefault="001F776C" w:rsidP="005810A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F776C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F776C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1F776C" w:rsidRPr="00070219" w:rsidRDefault="001F776C" w:rsidP="005810A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b/>
                <w:sz w:val="16"/>
                <w:szCs w:val="16"/>
              </w:rPr>
              <w:t>3 444.00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F776C" w:rsidRPr="00070219" w:rsidRDefault="001F776C" w:rsidP="005810A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F776C" w:rsidRPr="00070219" w:rsidRDefault="001F776C" w:rsidP="005810A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1F776C" w:rsidRPr="00070219" w:rsidTr="005810A4">
        <w:trPr>
          <w:cantSplit/>
          <w:trHeight w:val="3215"/>
        </w:trPr>
        <w:tc>
          <w:tcPr>
            <w:tcW w:w="9526" w:type="dxa"/>
          </w:tcPr>
          <w:p w:rsidR="001F776C" w:rsidRPr="00070219" w:rsidRDefault="001F776C" w:rsidP="005810A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F776C" w:rsidRPr="00070219" w:rsidRDefault="001F776C" w:rsidP="005810A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F776C" w:rsidRPr="00070219" w:rsidRDefault="001F776C" w:rsidP="005810A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F776C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F776C" w:rsidRPr="00070219" w:rsidRDefault="001F776C" w:rsidP="005810A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F776C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F776C" w:rsidRPr="00070219" w:rsidRDefault="001F776C" w:rsidP="005810A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F776C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F776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F776C" w:rsidRPr="00070219" w:rsidRDefault="001F776C" w:rsidP="005810A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b/>
                <w:sz w:val="16"/>
                <w:szCs w:val="16"/>
              </w:rPr>
              <w:t>3 099.60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F776C" w:rsidRPr="00070219" w:rsidRDefault="001F776C" w:rsidP="005810A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F776C" w:rsidRPr="00070219" w:rsidRDefault="001F776C" w:rsidP="005810A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1125E9" w:rsidRDefault="001125E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1125E9" w:rsidRDefault="001125E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F776C" w:rsidRPr="00070219" w:rsidTr="005810A4">
        <w:tc>
          <w:tcPr>
            <w:tcW w:w="2277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F776C">
              <w:rPr>
                <w:rFonts w:ascii="Tahoma" w:hAnsi="Tahoma" w:cs="Tahoma"/>
                <w:sz w:val="16"/>
                <w:szCs w:val="16"/>
              </w:rPr>
              <w:t>Komputer przenośny</w:t>
            </w:r>
          </w:p>
        </w:tc>
        <w:tc>
          <w:tcPr>
            <w:tcW w:w="2651" w:type="dxa"/>
          </w:tcPr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F776C" w:rsidRPr="00070219" w:rsidTr="005810A4">
        <w:tc>
          <w:tcPr>
            <w:tcW w:w="2277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F776C">
              <w:rPr>
                <w:rFonts w:ascii="Tahoma" w:hAnsi="Tahoma" w:cs="Tahoma"/>
                <w:sz w:val="16"/>
                <w:szCs w:val="16"/>
              </w:rPr>
              <w:t>Komputer przenośny</w:t>
            </w:r>
          </w:p>
        </w:tc>
        <w:tc>
          <w:tcPr>
            <w:tcW w:w="2651" w:type="dxa"/>
          </w:tcPr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1 - Cena (koszt) - 85.11</w:t>
            </w:r>
          </w:p>
        </w:tc>
        <w:tc>
          <w:tcPr>
            <w:tcW w:w="17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 xml:space="preserve">  85,11</w:t>
            </w:r>
          </w:p>
        </w:tc>
      </w:tr>
      <w:tr w:rsidR="001F776C" w:rsidRPr="00070219" w:rsidTr="005810A4">
        <w:tc>
          <w:tcPr>
            <w:tcW w:w="2277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F776C">
              <w:rPr>
                <w:rFonts w:ascii="Tahoma" w:hAnsi="Tahoma" w:cs="Tahoma"/>
                <w:sz w:val="16"/>
                <w:szCs w:val="16"/>
              </w:rPr>
              <w:t>Komputer przenośny</w:t>
            </w:r>
          </w:p>
        </w:tc>
        <w:tc>
          <w:tcPr>
            <w:tcW w:w="2651" w:type="dxa"/>
          </w:tcPr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F776C" w:rsidRPr="00070219" w:rsidTr="005810A4">
        <w:tc>
          <w:tcPr>
            <w:tcW w:w="2277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F776C">
              <w:rPr>
                <w:rFonts w:ascii="Tahoma" w:hAnsi="Tahoma" w:cs="Tahoma"/>
                <w:sz w:val="16"/>
                <w:szCs w:val="16"/>
              </w:rPr>
              <w:t>Komputer przenośny</w:t>
            </w:r>
          </w:p>
        </w:tc>
        <w:tc>
          <w:tcPr>
            <w:tcW w:w="2651" w:type="dxa"/>
          </w:tcPr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F776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>1 - Cena (koszt) - 90.32</w:t>
            </w:r>
          </w:p>
        </w:tc>
        <w:tc>
          <w:tcPr>
            <w:tcW w:w="1748" w:type="dxa"/>
          </w:tcPr>
          <w:p w:rsidR="001F776C" w:rsidRPr="00070219" w:rsidRDefault="001F776C" w:rsidP="005810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F776C">
              <w:rPr>
                <w:rFonts w:ascii="Tahoma" w:hAnsi="Tahoma" w:cs="Tahoma"/>
                <w:sz w:val="16"/>
                <w:szCs w:val="16"/>
              </w:rPr>
              <w:t xml:space="preserve">  90,32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686A96">
        <w:rPr>
          <w:rFonts w:ascii="Tahoma" w:hAnsi="Tahoma" w:cs="Tahoma"/>
          <w:b/>
          <w:sz w:val="16"/>
          <w:szCs w:val="16"/>
          <w:highlight w:val="yellow"/>
        </w:rPr>
        <w:t>2013-01-</w:t>
      </w:r>
      <w:r w:rsidR="00686A96">
        <w:rPr>
          <w:rFonts w:ascii="Tahoma" w:hAnsi="Tahoma" w:cs="Tahoma"/>
          <w:b/>
          <w:sz w:val="16"/>
          <w:szCs w:val="16"/>
        </w:rPr>
        <w:t>30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1F776C" w:rsidRPr="00070219">
        <w:rPr>
          <w:rFonts w:ascii="Tahoma" w:hAnsi="Tahoma" w:cs="Tahoma"/>
          <w:sz w:val="16"/>
          <w:szCs w:val="16"/>
        </w:rPr>
        <w:t xml:space="preserve"> nie krótszy</w:t>
      </w:r>
      <w:r w:rsidR="009E5A77">
        <w:rPr>
          <w:rFonts w:ascii="Tahoma" w:hAnsi="Tahoma" w:cs="Tahoma"/>
          <w:sz w:val="16"/>
          <w:szCs w:val="16"/>
        </w:rPr>
        <w:t>m niż 10</w:t>
      </w:r>
      <w:r w:rsidR="001F776C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8160E9" w:rsidRPr="00070219" w:rsidRDefault="008160E9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lastRenderedPageBreak/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1F776C" w:rsidP="0083040B">
      <w:pPr>
        <w:spacing w:line="360" w:lineRule="auto"/>
        <w:ind w:firstLine="284"/>
        <w:jc w:val="right"/>
      </w:pPr>
      <w:bookmarkStart w:id="0" w:name="_GoBack"/>
      <w:bookmarkEnd w:id="0"/>
      <w:r w:rsidRPr="001F776C">
        <w:t>mgr inż. Katarzyna</w:t>
      </w:r>
      <w:r w:rsidR="0083040B">
        <w:t xml:space="preserve"> </w:t>
      </w:r>
      <w:r w:rsidRPr="001F776C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D67" w:rsidRDefault="00C83D67">
      <w:r>
        <w:separator/>
      </w:r>
    </w:p>
  </w:endnote>
  <w:endnote w:type="continuationSeparator" w:id="0">
    <w:p w:rsidR="00C83D67" w:rsidRDefault="00C83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B473F9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B473F9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D67" w:rsidRDefault="00C83D67">
      <w:r>
        <w:separator/>
      </w:r>
    </w:p>
  </w:footnote>
  <w:footnote w:type="continuationSeparator" w:id="0">
    <w:p w:rsidR="00C83D67" w:rsidRDefault="00C83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848"/>
      <w:gridCol w:w="236"/>
      <w:gridCol w:w="3020"/>
      <w:gridCol w:w="2977"/>
      <w:gridCol w:w="2126"/>
    </w:tblGrid>
    <w:tr w:rsidR="005C7651" w:rsidRPr="005C7651" w:rsidTr="00920933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jc w:val="center"/>
            <w:rPr>
              <w:b/>
              <w:sz w:val="14"/>
              <w:szCs w:val="14"/>
            </w:rPr>
          </w:pPr>
          <w:r w:rsidRPr="005C7651">
            <w:rPr>
              <w:b/>
              <w:sz w:val="14"/>
              <w:szCs w:val="14"/>
            </w:rPr>
            <w:t xml:space="preserve">PROGRAM STRATEGICZNY </w:t>
          </w:r>
        </w:p>
        <w:p w:rsidR="005C7651" w:rsidRPr="005C7651" w:rsidRDefault="005C7651" w:rsidP="005C7651">
          <w:pPr>
            <w:jc w:val="center"/>
            <w:rPr>
              <w:b/>
              <w:sz w:val="14"/>
              <w:szCs w:val="14"/>
            </w:rPr>
          </w:pPr>
          <w:r w:rsidRPr="005C7651"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5C7651" w:rsidRPr="005C7651" w:rsidRDefault="005C7651" w:rsidP="005C7651">
          <w:pPr>
            <w:jc w:val="center"/>
            <w:rPr>
              <w:b/>
              <w:sz w:val="14"/>
              <w:szCs w:val="14"/>
            </w:rPr>
          </w:pPr>
          <w:r w:rsidRPr="005C7651">
            <w:rPr>
              <w:b/>
              <w:sz w:val="14"/>
              <w:szCs w:val="14"/>
            </w:rPr>
            <w:t>z wychwytem CO</w:t>
          </w:r>
          <w:r w:rsidRPr="005C7651">
            <w:rPr>
              <w:b/>
              <w:sz w:val="14"/>
              <w:szCs w:val="14"/>
              <w:vertAlign w:val="subscript"/>
            </w:rPr>
            <w:t>2</w:t>
          </w:r>
          <w:r w:rsidRPr="005C7651"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C7651" w:rsidRPr="005C7651" w:rsidTr="00920933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C7651" w:rsidRPr="005C7651" w:rsidTr="00920933">
      <w:trPr>
        <w:trHeight w:val="253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  <w:r w:rsidRPr="005C7651">
            <w:object w:dxaOrig="1310" w:dyaOrig="15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5pt" o:ole="">
                <v:imagedata r:id="rId1" o:title=""/>
              </v:shape>
              <o:OLEObject Type="Embed" ProgID="CorelDRAW.Graphic.12" ShapeID="_x0000_i1025" DrawAspect="Content" ObjectID="_1419939563" r:id="rId2"/>
            </w:object>
          </w:r>
        </w:p>
      </w:tc>
      <w:tc>
        <w:tcPr>
          <w:tcW w:w="6233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jc w:val="center"/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C7651" w:rsidRPr="005C7651" w:rsidTr="00920933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 w:rsidRPr="005C7651"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B473F9" w:rsidP="005C7651">
          <w:pPr>
            <w:tabs>
              <w:tab w:val="left" w:pos="1755"/>
            </w:tabs>
            <w:rPr>
              <w:sz w:val="22"/>
              <w:szCs w:val="22"/>
            </w:rPr>
          </w:pPr>
          <w:r>
            <w:rPr>
              <w:noProof/>
              <w:sz w:val="22"/>
              <w:szCs w:val="22"/>
            </w:rPr>
            <w:drawing>
              <wp:inline distT="0" distB="0" distL="0" distR="0">
                <wp:extent cx="1148080" cy="733425"/>
                <wp:effectExtent l="0" t="0" r="0" b="9525"/>
                <wp:docPr id="2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808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C7651" w:rsidRPr="005C7651" w:rsidTr="00920933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  <w:tr w:rsidR="005C7651" w:rsidRPr="005C7651" w:rsidTr="00920933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sz w:val="14"/>
              <w:szCs w:val="14"/>
            </w:rPr>
            <w:t xml:space="preserve">     </w:t>
          </w:r>
        </w:p>
        <w:p w:rsidR="005C7651" w:rsidRPr="005C7651" w:rsidRDefault="005C7651" w:rsidP="005C7651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sz w:val="14"/>
              <w:szCs w:val="14"/>
            </w:rPr>
            <w:t xml:space="preserve"> Politechnika Częstochowska </w:t>
          </w:r>
        </w:p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sz w:val="14"/>
              <w:szCs w:val="14"/>
            </w:rPr>
            <w:t xml:space="preserve"> Wydział Inżynierii Środowiska i Biotechnologii</w:t>
          </w:r>
        </w:p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sz w:val="14"/>
              <w:szCs w:val="14"/>
            </w:rPr>
            <w:t xml:space="preserve"> ul. Dąbrowskiego 73</w:t>
          </w:r>
        </w:p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b/>
              <w:sz w:val="14"/>
              <w:szCs w:val="14"/>
            </w:rPr>
            <w:t xml:space="preserve">BIURO PROJEKTU </w:t>
          </w:r>
        </w:p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sz w:val="14"/>
              <w:szCs w:val="14"/>
            </w:rPr>
            <w:t>www.is.pcz.czest.pl/strategiczny</w:t>
          </w:r>
        </w:p>
        <w:p w:rsidR="005C7651" w:rsidRPr="005C7651" w:rsidRDefault="005C7651" w:rsidP="005C7651">
          <w:pPr>
            <w:rPr>
              <w:sz w:val="14"/>
              <w:szCs w:val="14"/>
            </w:rPr>
          </w:pPr>
          <w:r w:rsidRPr="005C7651">
            <w:rPr>
              <w:sz w:val="14"/>
              <w:szCs w:val="14"/>
            </w:rPr>
            <w:t>tel./fax + 48 34 3250 483</w:t>
          </w:r>
        </w:p>
        <w:p w:rsidR="005C7651" w:rsidRPr="005C7651" w:rsidRDefault="005C7651" w:rsidP="005C7651">
          <w:pPr>
            <w:rPr>
              <w:b/>
              <w:sz w:val="14"/>
              <w:szCs w:val="14"/>
            </w:rPr>
          </w:pPr>
          <w:r w:rsidRPr="005C7651">
            <w:rPr>
              <w:sz w:val="14"/>
              <w:szCs w:val="14"/>
            </w:rPr>
            <w:t xml:space="preserve">e-mail. </w:t>
          </w:r>
          <w:hyperlink r:id="rId4" w:history="1">
            <w:r w:rsidRPr="005C7651">
              <w:rPr>
                <w:color w:val="0000FF"/>
                <w:sz w:val="14"/>
                <w:szCs w:val="14"/>
                <w:u w:val="single"/>
              </w:rPr>
              <w:t>switkowska@is.pcz.czest.pl</w:t>
            </w:r>
          </w:hyperlink>
          <w:r w:rsidRPr="005C7651">
            <w:rPr>
              <w:b/>
              <w:sz w:val="14"/>
              <w:szCs w:val="14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</w:tcPr>
        <w:p w:rsidR="005C7651" w:rsidRPr="005C7651" w:rsidRDefault="005C7651" w:rsidP="005C7651">
          <w:pPr>
            <w:tabs>
              <w:tab w:val="left" w:pos="1755"/>
            </w:tabs>
            <w:rPr>
              <w:sz w:val="22"/>
              <w:szCs w:val="22"/>
            </w:rPr>
          </w:pPr>
        </w:p>
      </w:tc>
    </w:tr>
  </w:tbl>
  <w:p w:rsidR="001F776C" w:rsidRDefault="001F77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208"/>
    <w:rsid w:val="00034F15"/>
    <w:rsid w:val="00070219"/>
    <w:rsid w:val="000A4A43"/>
    <w:rsid w:val="000B6515"/>
    <w:rsid w:val="000D1E6C"/>
    <w:rsid w:val="000D6259"/>
    <w:rsid w:val="000F137E"/>
    <w:rsid w:val="001125E9"/>
    <w:rsid w:val="00114DD2"/>
    <w:rsid w:val="001F67FA"/>
    <w:rsid w:val="001F776C"/>
    <w:rsid w:val="00223324"/>
    <w:rsid w:val="002371E6"/>
    <w:rsid w:val="00251690"/>
    <w:rsid w:val="00280CF6"/>
    <w:rsid w:val="002F587A"/>
    <w:rsid w:val="0033076C"/>
    <w:rsid w:val="00343A18"/>
    <w:rsid w:val="003C27EC"/>
    <w:rsid w:val="004B5777"/>
    <w:rsid w:val="004D46B8"/>
    <w:rsid w:val="00563208"/>
    <w:rsid w:val="005652D5"/>
    <w:rsid w:val="005811DF"/>
    <w:rsid w:val="00596F83"/>
    <w:rsid w:val="005C7651"/>
    <w:rsid w:val="0060301B"/>
    <w:rsid w:val="00627A63"/>
    <w:rsid w:val="00654E82"/>
    <w:rsid w:val="0068637A"/>
    <w:rsid w:val="00686A96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160E9"/>
    <w:rsid w:val="0083040B"/>
    <w:rsid w:val="008A0DB6"/>
    <w:rsid w:val="008C0372"/>
    <w:rsid w:val="008E241C"/>
    <w:rsid w:val="00917FEB"/>
    <w:rsid w:val="00953D9A"/>
    <w:rsid w:val="00982A11"/>
    <w:rsid w:val="009E5A77"/>
    <w:rsid w:val="00A46D85"/>
    <w:rsid w:val="00A978A9"/>
    <w:rsid w:val="00AD5B8D"/>
    <w:rsid w:val="00AE6513"/>
    <w:rsid w:val="00B37924"/>
    <w:rsid w:val="00B473F9"/>
    <w:rsid w:val="00B51EC7"/>
    <w:rsid w:val="00BA1245"/>
    <w:rsid w:val="00BB031B"/>
    <w:rsid w:val="00BE3FC5"/>
    <w:rsid w:val="00C64035"/>
    <w:rsid w:val="00C83D67"/>
    <w:rsid w:val="00D26C67"/>
    <w:rsid w:val="00D5181E"/>
    <w:rsid w:val="00D86A12"/>
    <w:rsid w:val="00E05A7A"/>
    <w:rsid w:val="00E4520D"/>
    <w:rsid w:val="00E46CF4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switkowska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2</cp:revision>
  <cp:lastPrinted>2013-01-14T13:24:00Z</cp:lastPrinted>
  <dcterms:created xsi:type="dcterms:W3CDTF">2013-01-17T13:53:00Z</dcterms:created>
  <dcterms:modified xsi:type="dcterms:W3CDTF">2013-01-17T13:53:00Z</dcterms:modified>
</cp:coreProperties>
</file>