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313F2E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………………………………………...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313F2E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>
        <w:rPr>
          <w:rFonts w:ascii="Tahoma" w:hAnsi="Tahoma" w:cs="Tahoma"/>
          <w:b w:val="0"/>
          <w:sz w:val="18"/>
          <w:szCs w:val="18"/>
        </w:rPr>
        <w:t>Tel/</w:t>
      </w:r>
      <w:proofErr w:type="spellStart"/>
      <w:r>
        <w:rPr>
          <w:rFonts w:ascii="Tahoma" w:hAnsi="Tahoma" w:cs="Tahoma"/>
          <w:b w:val="0"/>
          <w:sz w:val="18"/>
          <w:szCs w:val="18"/>
        </w:rPr>
        <w:t>fax</w:t>
      </w:r>
      <w:proofErr w:type="spellEnd"/>
      <w:r>
        <w:rPr>
          <w:rFonts w:ascii="Tahoma" w:hAnsi="Tahoma" w:cs="Tahoma"/>
          <w:b w:val="0"/>
          <w:sz w:val="18"/>
          <w:szCs w:val="18"/>
        </w:rPr>
        <w:t>……………………………..</w:t>
      </w:r>
      <w:r w:rsidR="00036A09" w:rsidRPr="00036A09">
        <w:rPr>
          <w:rFonts w:ascii="Tahoma" w:hAnsi="Tahoma" w:cs="Tahoma"/>
          <w:b w:val="0"/>
          <w:sz w:val="18"/>
          <w:szCs w:val="18"/>
        </w:rPr>
        <w:br/>
        <w:t>e-mail………………………</w:t>
      </w:r>
      <w:r>
        <w:rPr>
          <w:rFonts w:ascii="Tahoma" w:hAnsi="Tahoma" w:cs="Tahoma"/>
          <w:b w:val="0"/>
          <w:sz w:val="18"/>
          <w:szCs w:val="18"/>
        </w:rPr>
        <w:t>………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B84179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B84179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B84179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B84179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B84179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B84179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B84179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B84179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B84179" w:rsidRPr="00B84179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B84179" w:rsidRPr="00B84179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B84179" w:rsidRPr="00B84179">
        <w:rPr>
          <w:rFonts w:ascii="Tahoma" w:hAnsi="Tahoma" w:cs="Tahoma"/>
          <w:b/>
          <w:sz w:val="18"/>
          <w:szCs w:val="18"/>
        </w:rPr>
        <w:t>ZP/DK-01/13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B84179" w:rsidRPr="00036A09" w:rsidTr="00033B10">
        <w:tc>
          <w:tcPr>
            <w:tcW w:w="1134" w:type="dxa"/>
          </w:tcPr>
          <w:p w:rsidR="00B84179" w:rsidRPr="00036A09" w:rsidRDefault="00B84179" w:rsidP="00033B1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8417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B84179">
              <w:rPr>
                <w:rFonts w:ascii="Tahoma" w:hAnsi="Tahoma" w:cs="Tahoma"/>
                <w:sz w:val="18"/>
                <w:szCs w:val="18"/>
              </w:rPr>
              <w:t>Notebook, pamięć RAM i myszka dla Wydziału Elektrycznego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B84179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313F2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B84179" w:rsidRPr="00313F2E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313F2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B8417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313F2E" w:rsidRPr="00313F2E" w:rsidRDefault="00313F2E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13F2E">
              <w:rPr>
                <w:rFonts w:ascii="Tahoma" w:hAnsi="Tahoma" w:cs="Tahoma"/>
                <w:b/>
                <w:sz w:val="18"/>
                <w:szCs w:val="18"/>
              </w:rPr>
              <w:t>Termin realizacji: ……………………………………………………………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..</w:t>
            </w:r>
          </w:p>
          <w:p w:rsidR="00313F2E" w:rsidRPr="00036A09" w:rsidRDefault="00313F2E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13F2E">
              <w:rPr>
                <w:rFonts w:ascii="Tahoma" w:hAnsi="Tahoma" w:cs="Tahoma"/>
                <w:b/>
                <w:sz w:val="18"/>
                <w:szCs w:val="18"/>
              </w:rPr>
              <w:t>Warunki płatności: ……………………………………………………………</w:t>
            </w:r>
          </w:p>
        </w:tc>
      </w:tr>
      <w:tr w:rsidR="00B84179" w:rsidRPr="00036A09" w:rsidTr="00033B10">
        <w:tc>
          <w:tcPr>
            <w:tcW w:w="1134" w:type="dxa"/>
          </w:tcPr>
          <w:p w:rsidR="00B84179" w:rsidRPr="00036A09" w:rsidRDefault="00B84179" w:rsidP="00033B1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84179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B84179">
              <w:rPr>
                <w:rFonts w:ascii="Tahoma" w:hAnsi="Tahoma" w:cs="Tahoma"/>
                <w:sz w:val="18"/>
                <w:szCs w:val="18"/>
              </w:rPr>
              <w:t>Urządzenie wielofunkcyjne laserowe monochromatyczne dla Instytutu Mechaniki i Podstaw Konstrukcji Maszyn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B84179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313F2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313F2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B8417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313F2E" w:rsidRPr="00313F2E" w:rsidRDefault="00313F2E" w:rsidP="00313F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13F2E">
              <w:rPr>
                <w:rFonts w:ascii="Tahoma" w:hAnsi="Tahoma" w:cs="Tahoma"/>
                <w:b/>
                <w:sz w:val="18"/>
                <w:szCs w:val="18"/>
              </w:rPr>
              <w:t>Termin realizacji: ……………………………………………………………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..</w:t>
            </w:r>
          </w:p>
          <w:p w:rsidR="00313F2E" w:rsidRPr="00036A09" w:rsidRDefault="00313F2E" w:rsidP="00313F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13F2E">
              <w:rPr>
                <w:rFonts w:ascii="Tahoma" w:hAnsi="Tahoma" w:cs="Tahoma"/>
                <w:b/>
                <w:sz w:val="18"/>
                <w:szCs w:val="18"/>
              </w:rPr>
              <w:t>Warunki płatności: ……………………………………………………………</w:t>
            </w:r>
          </w:p>
        </w:tc>
      </w:tr>
      <w:tr w:rsidR="00B84179" w:rsidRPr="00036A09" w:rsidTr="00033B10">
        <w:tc>
          <w:tcPr>
            <w:tcW w:w="1134" w:type="dxa"/>
          </w:tcPr>
          <w:p w:rsidR="00B84179" w:rsidRPr="00036A09" w:rsidRDefault="00B84179" w:rsidP="00033B1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84179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B84179">
              <w:rPr>
                <w:rFonts w:ascii="Tahoma" w:hAnsi="Tahoma" w:cs="Tahoma"/>
                <w:sz w:val="18"/>
                <w:szCs w:val="18"/>
              </w:rPr>
              <w:t xml:space="preserve">Uaktualnienie licencji programu </w:t>
            </w:r>
            <w:proofErr w:type="spellStart"/>
            <w:r w:rsidRPr="00B84179">
              <w:rPr>
                <w:rFonts w:ascii="Tahoma" w:hAnsi="Tahoma" w:cs="Tahoma"/>
                <w:sz w:val="18"/>
                <w:szCs w:val="18"/>
              </w:rPr>
              <w:t>LabView</w:t>
            </w:r>
            <w:proofErr w:type="spellEnd"/>
            <w:r w:rsidRPr="00B84179">
              <w:rPr>
                <w:rFonts w:ascii="Tahoma" w:hAnsi="Tahoma" w:cs="Tahoma"/>
                <w:sz w:val="18"/>
                <w:szCs w:val="18"/>
              </w:rPr>
              <w:t xml:space="preserve"> dla Wydziału Inżynierii Mechanicznej i Informatyki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B84179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313F2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 xml:space="preserve">wynosi </w:t>
            </w:r>
            <w:r w:rsidRPr="00313F2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B8417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313F2E" w:rsidRPr="00313F2E" w:rsidRDefault="00313F2E" w:rsidP="00313F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13F2E">
              <w:rPr>
                <w:rFonts w:ascii="Tahoma" w:hAnsi="Tahoma" w:cs="Tahoma"/>
                <w:b/>
                <w:sz w:val="18"/>
                <w:szCs w:val="18"/>
              </w:rPr>
              <w:t>Termin realizacji: ……………………………………………………………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..</w:t>
            </w:r>
          </w:p>
          <w:p w:rsidR="00313F2E" w:rsidRPr="00036A09" w:rsidRDefault="00313F2E" w:rsidP="00313F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13F2E">
              <w:rPr>
                <w:rFonts w:ascii="Tahoma" w:hAnsi="Tahoma" w:cs="Tahoma"/>
                <w:b/>
                <w:sz w:val="18"/>
                <w:szCs w:val="18"/>
              </w:rPr>
              <w:t>Warunki płatności: ……………………………………………………………</w:t>
            </w:r>
          </w:p>
        </w:tc>
      </w:tr>
      <w:tr w:rsidR="00B84179" w:rsidRPr="00036A09" w:rsidTr="00033B10">
        <w:tc>
          <w:tcPr>
            <w:tcW w:w="1134" w:type="dxa"/>
          </w:tcPr>
          <w:p w:rsidR="00B84179" w:rsidRPr="00036A09" w:rsidRDefault="00B84179" w:rsidP="00033B1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84179">
              <w:rPr>
                <w:rFonts w:ascii="Tahoma" w:hAnsi="Tahoma" w:cs="Tahoma"/>
                <w:sz w:val="18"/>
                <w:szCs w:val="18"/>
              </w:rPr>
              <w:lastRenderedPageBreak/>
              <w:t>4</w:t>
            </w:r>
          </w:p>
        </w:tc>
        <w:tc>
          <w:tcPr>
            <w:tcW w:w="8044" w:type="dxa"/>
          </w:tcPr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B84179">
              <w:rPr>
                <w:rFonts w:ascii="Tahoma" w:hAnsi="Tahoma" w:cs="Tahoma"/>
                <w:sz w:val="18"/>
                <w:szCs w:val="18"/>
              </w:rPr>
              <w:t xml:space="preserve">Program antywirusowy </w:t>
            </w:r>
            <w:proofErr w:type="spellStart"/>
            <w:r w:rsidRPr="00B84179">
              <w:rPr>
                <w:rFonts w:ascii="Tahoma" w:hAnsi="Tahoma" w:cs="Tahoma"/>
                <w:sz w:val="18"/>
                <w:szCs w:val="18"/>
              </w:rPr>
              <w:t>Kaspersky</w:t>
            </w:r>
            <w:proofErr w:type="spellEnd"/>
            <w:r w:rsidRPr="00B84179">
              <w:rPr>
                <w:rFonts w:ascii="Tahoma" w:hAnsi="Tahoma" w:cs="Tahoma"/>
                <w:sz w:val="18"/>
                <w:szCs w:val="18"/>
              </w:rPr>
              <w:t xml:space="preserve"> "Internet Security" 2013 - licencja na 3 stanowiska na 2 lata lub równoważny o tej samej funkcjonalności dla Sekcji ds. Obronnych i Ochrony Informacji Niejawnych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B84179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313F2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313F2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B8417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313F2E" w:rsidRPr="00313F2E" w:rsidRDefault="00313F2E" w:rsidP="00313F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13F2E">
              <w:rPr>
                <w:rFonts w:ascii="Tahoma" w:hAnsi="Tahoma" w:cs="Tahoma"/>
                <w:b/>
                <w:sz w:val="18"/>
                <w:szCs w:val="18"/>
              </w:rPr>
              <w:t>Termin realizacji: ……………………………………………………………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..</w:t>
            </w:r>
          </w:p>
          <w:p w:rsidR="00313F2E" w:rsidRPr="00036A09" w:rsidRDefault="00313F2E" w:rsidP="00313F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13F2E">
              <w:rPr>
                <w:rFonts w:ascii="Tahoma" w:hAnsi="Tahoma" w:cs="Tahoma"/>
                <w:b/>
                <w:sz w:val="18"/>
                <w:szCs w:val="18"/>
              </w:rPr>
              <w:t>Warunki płatności: ……………………………………………………………</w:t>
            </w:r>
          </w:p>
        </w:tc>
      </w:tr>
      <w:tr w:rsidR="00B84179" w:rsidRPr="00036A09" w:rsidTr="00033B10">
        <w:tc>
          <w:tcPr>
            <w:tcW w:w="1134" w:type="dxa"/>
          </w:tcPr>
          <w:p w:rsidR="00B84179" w:rsidRPr="00036A09" w:rsidRDefault="00B84179" w:rsidP="00033B1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84179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B84179">
              <w:rPr>
                <w:rFonts w:ascii="Tahoma" w:hAnsi="Tahoma" w:cs="Tahoma"/>
                <w:sz w:val="18"/>
                <w:szCs w:val="18"/>
              </w:rPr>
              <w:t>Drukarka laserowa dla Wydziału Inżynierii Procesowej, Materiałowej i Fizyki Stosowanej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B84179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313F2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313F2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B8417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313F2E" w:rsidRPr="00313F2E" w:rsidRDefault="00313F2E" w:rsidP="00313F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13F2E">
              <w:rPr>
                <w:rFonts w:ascii="Tahoma" w:hAnsi="Tahoma" w:cs="Tahoma"/>
                <w:b/>
                <w:sz w:val="18"/>
                <w:szCs w:val="18"/>
              </w:rPr>
              <w:t>Termin realizacji: ……………………………………………………………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..</w:t>
            </w:r>
          </w:p>
          <w:p w:rsidR="00313F2E" w:rsidRPr="00036A09" w:rsidRDefault="00313F2E" w:rsidP="00313F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13F2E">
              <w:rPr>
                <w:rFonts w:ascii="Tahoma" w:hAnsi="Tahoma" w:cs="Tahoma"/>
                <w:b/>
                <w:sz w:val="18"/>
                <w:szCs w:val="18"/>
              </w:rPr>
              <w:t>Warunki płatności: ……………………………………………………………</w:t>
            </w:r>
          </w:p>
        </w:tc>
      </w:tr>
      <w:tr w:rsidR="00B84179" w:rsidRPr="00036A09" w:rsidTr="00033B10">
        <w:tc>
          <w:tcPr>
            <w:tcW w:w="1134" w:type="dxa"/>
          </w:tcPr>
          <w:p w:rsidR="00B84179" w:rsidRPr="00036A09" w:rsidRDefault="00B84179" w:rsidP="00033B1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84179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B84179">
              <w:rPr>
                <w:rFonts w:ascii="Tahoma" w:hAnsi="Tahoma" w:cs="Tahoma"/>
                <w:sz w:val="18"/>
                <w:szCs w:val="18"/>
              </w:rPr>
              <w:t>Komputer przenośny 17" dla Instytutu Mechaniki i Podstaw Konstrukcji Maszyn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B84179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313F2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313F2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B8417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313F2E" w:rsidRPr="00313F2E" w:rsidRDefault="00313F2E" w:rsidP="00313F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13F2E">
              <w:rPr>
                <w:rFonts w:ascii="Tahoma" w:hAnsi="Tahoma" w:cs="Tahoma"/>
                <w:b/>
                <w:sz w:val="18"/>
                <w:szCs w:val="18"/>
              </w:rPr>
              <w:t>Termin realizacji: ……………………………………………………………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..</w:t>
            </w:r>
          </w:p>
          <w:p w:rsidR="00313F2E" w:rsidRPr="00036A09" w:rsidRDefault="00313F2E" w:rsidP="00313F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13F2E">
              <w:rPr>
                <w:rFonts w:ascii="Tahoma" w:hAnsi="Tahoma" w:cs="Tahoma"/>
                <w:b/>
                <w:sz w:val="18"/>
                <w:szCs w:val="18"/>
              </w:rPr>
              <w:t>Warunki płatności: ……………………………………………………………</w:t>
            </w:r>
          </w:p>
        </w:tc>
      </w:tr>
      <w:tr w:rsidR="00B84179" w:rsidRPr="00036A09" w:rsidTr="00033B10">
        <w:tc>
          <w:tcPr>
            <w:tcW w:w="1134" w:type="dxa"/>
          </w:tcPr>
          <w:p w:rsidR="00B84179" w:rsidRPr="00036A09" w:rsidRDefault="00B84179" w:rsidP="00033B1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84179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proofErr w:type="spellStart"/>
            <w:r w:rsidRPr="00B84179">
              <w:rPr>
                <w:rFonts w:ascii="Tahoma" w:hAnsi="Tahoma" w:cs="Tahoma"/>
                <w:sz w:val="18"/>
                <w:szCs w:val="18"/>
              </w:rPr>
              <w:t>Kaspersky</w:t>
            </w:r>
            <w:proofErr w:type="spellEnd"/>
            <w:r w:rsidRPr="00B84179">
              <w:rPr>
                <w:rFonts w:ascii="Tahoma" w:hAnsi="Tahoma" w:cs="Tahoma"/>
                <w:sz w:val="18"/>
                <w:szCs w:val="18"/>
              </w:rPr>
              <w:t xml:space="preserve"> Internet Security w aktualnej wersji - licencja na 2 lata dla 5 komputerów lub równoważny o tej samej funkcjonalności dla Działu Nauczania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B84179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313F2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313F2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B8417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313F2E" w:rsidRPr="00313F2E" w:rsidRDefault="00313F2E" w:rsidP="00313F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13F2E">
              <w:rPr>
                <w:rFonts w:ascii="Tahoma" w:hAnsi="Tahoma" w:cs="Tahoma"/>
                <w:b/>
                <w:sz w:val="18"/>
                <w:szCs w:val="18"/>
              </w:rPr>
              <w:t>Termin realizacji: ……………………………………………………………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..</w:t>
            </w:r>
          </w:p>
          <w:p w:rsidR="00313F2E" w:rsidRPr="00036A09" w:rsidRDefault="00313F2E" w:rsidP="00313F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13F2E">
              <w:rPr>
                <w:rFonts w:ascii="Tahoma" w:hAnsi="Tahoma" w:cs="Tahoma"/>
                <w:b/>
                <w:sz w:val="18"/>
                <w:szCs w:val="18"/>
              </w:rPr>
              <w:t>Warunki płatności: ……………………………………………………………</w:t>
            </w:r>
          </w:p>
        </w:tc>
      </w:tr>
      <w:tr w:rsidR="00B84179" w:rsidRPr="00036A09" w:rsidTr="00033B10">
        <w:tc>
          <w:tcPr>
            <w:tcW w:w="1134" w:type="dxa"/>
          </w:tcPr>
          <w:p w:rsidR="00B84179" w:rsidRPr="00036A09" w:rsidRDefault="00B84179" w:rsidP="00033B1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84179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B84179">
              <w:rPr>
                <w:rFonts w:ascii="Tahoma" w:hAnsi="Tahoma" w:cs="Tahoma"/>
                <w:sz w:val="18"/>
                <w:szCs w:val="18"/>
              </w:rPr>
              <w:t>Zestaw komputerowy dla Instytutu Technologii Mechanicznych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B84179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313F2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 xml:space="preserve"> natomiast wraz z należnym podatkiem VAT w wysokości ......%,</w:t>
            </w:r>
          </w:p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313F2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B8417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313F2E" w:rsidRPr="00313F2E" w:rsidRDefault="00313F2E" w:rsidP="00313F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13F2E">
              <w:rPr>
                <w:rFonts w:ascii="Tahoma" w:hAnsi="Tahoma" w:cs="Tahoma"/>
                <w:b/>
                <w:sz w:val="18"/>
                <w:szCs w:val="18"/>
              </w:rPr>
              <w:t>Termin realizacji: ……………………………………………………………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..</w:t>
            </w:r>
          </w:p>
          <w:p w:rsidR="00313F2E" w:rsidRPr="00036A09" w:rsidRDefault="00313F2E" w:rsidP="00313F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13F2E">
              <w:rPr>
                <w:rFonts w:ascii="Tahoma" w:hAnsi="Tahoma" w:cs="Tahoma"/>
                <w:b/>
                <w:sz w:val="18"/>
                <w:szCs w:val="18"/>
              </w:rPr>
              <w:t>Warunki płatności: ……………………………………………………………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B84179" w:rsidRPr="00036A09" w:rsidTr="00033B10">
        <w:trPr>
          <w:jc w:val="center"/>
        </w:trPr>
        <w:tc>
          <w:tcPr>
            <w:tcW w:w="1134" w:type="dxa"/>
          </w:tcPr>
          <w:p w:rsidR="00B84179" w:rsidRPr="00036A09" w:rsidRDefault="00B84179" w:rsidP="00033B1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8417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84179" w:rsidRPr="00036A09" w:rsidTr="00033B10">
        <w:trPr>
          <w:jc w:val="center"/>
        </w:trPr>
        <w:tc>
          <w:tcPr>
            <w:tcW w:w="1134" w:type="dxa"/>
          </w:tcPr>
          <w:p w:rsidR="00B84179" w:rsidRPr="00036A09" w:rsidRDefault="00B84179" w:rsidP="00033B1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84179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84179" w:rsidRPr="00036A09" w:rsidTr="00033B10">
        <w:trPr>
          <w:jc w:val="center"/>
        </w:trPr>
        <w:tc>
          <w:tcPr>
            <w:tcW w:w="1134" w:type="dxa"/>
          </w:tcPr>
          <w:p w:rsidR="00B84179" w:rsidRPr="00036A09" w:rsidRDefault="00B84179" w:rsidP="00033B1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84179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84179" w:rsidRPr="00036A09" w:rsidTr="00033B10">
        <w:trPr>
          <w:jc w:val="center"/>
        </w:trPr>
        <w:tc>
          <w:tcPr>
            <w:tcW w:w="1134" w:type="dxa"/>
          </w:tcPr>
          <w:p w:rsidR="00B84179" w:rsidRPr="00036A09" w:rsidRDefault="00B84179" w:rsidP="00033B1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84179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84179" w:rsidRPr="00036A09" w:rsidTr="00033B10">
        <w:trPr>
          <w:jc w:val="center"/>
        </w:trPr>
        <w:tc>
          <w:tcPr>
            <w:tcW w:w="1134" w:type="dxa"/>
          </w:tcPr>
          <w:p w:rsidR="00B84179" w:rsidRPr="00036A09" w:rsidRDefault="00B84179" w:rsidP="00033B1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84179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84179" w:rsidRPr="00036A09" w:rsidTr="00033B10">
        <w:trPr>
          <w:jc w:val="center"/>
        </w:trPr>
        <w:tc>
          <w:tcPr>
            <w:tcW w:w="1134" w:type="dxa"/>
          </w:tcPr>
          <w:p w:rsidR="00B84179" w:rsidRPr="00036A09" w:rsidRDefault="00B84179" w:rsidP="00033B1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84179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84179" w:rsidRPr="00036A09" w:rsidTr="00033B10">
        <w:trPr>
          <w:jc w:val="center"/>
        </w:trPr>
        <w:tc>
          <w:tcPr>
            <w:tcW w:w="1134" w:type="dxa"/>
          </w:tcPr>
          <w:p w:rsidR="00B84179" w:rsidRPr="00036A09" w:rsidRDefault="00B84179" w:rsidP="00033B1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84179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84179" w:rsidRPr="00036A09" w:rsidTr="00033B10">
        <w:trPr>
          <w:jc w:val="center"/>
        </w:trPr>
        <w:tc>
          <w:tcPr>
            <w:tcW w:w="1134" w:type="dxa"/>
          </w:tcPr>
          <w:p w:rsidR="00B84179" w:rsidRPr="00036A09" w:rsidRDefault="00B84179" w:rsidP="00033B1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84179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  <w:vAlign w:val="center"/>
          </w:tcPr>
          <w:p w:rsidR="00B84179" w:rsidRPr="00036A09" w:rsidRDefault="00B84179" w:rsidP="00033B10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6DB" w:rsidRDefault="00D016DB">
      <w:r>
        <w:separator/>
      </w:r>
    </w:p>
  </w:endnote>
  <w:endnote w:type="continuationSeparator" w:id="0">
    <w:p w:rsidR="00D016DB" w:rsidRDefault="00D016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179" w:rsidRDefault="00B8417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13F2E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179" w:rsidRDefault="00B841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6DB" w:rsidRDefault="00D016DB">
      <w:r>
        <w:separator/>
      </w:r>
    </w:p>
  </w:footnote>
  <w:footnote w:type="continuationSeparator" w:id="0">
    <w:p w:rsidR="00D016DB" w:rsidRDefault="00D016DB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179" w:rsidRDefault="00B841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179" w:rsidRDefault="00B841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179" w:rsidRDefault="00B841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4179"/>
    <w:rsid w:val="00036A09"/>
    <w:rsid w:val="000F18FA"/>
    <w:rsid w:val="00301A06"/>
    <w:rsid w:val="00306360"/>
    <w:rsid w:val="00313F2E"/>
    <w:rsid w:val="00354AC4"/>
    <w:rsid w:val="004569FD"/>
    <w:rsid w:val="00475250"/>
    <w:rsid w:val="00637863"/>
    <w:rsid w:val="006703E0"/>
    <w:rsid w:val="00703495"/>
    <w:rsid w:val="00733F44"/>
    <w:rsid w:val="00974624"/>
    <w:rsid w:val="00B21345"/>
    <w:rsid w:val="00B84179"/>
    <w:rsid w:val="00C32A65"/>
    <w:rsid w:val="00C33979"/>
    <w:rsid w:val="00C57DDD"/>
    <w:rsid w:val="00C916FC"/>
    <w:rsid w:val="00D016DB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63F3A-6F19-4672-8BFA-50ADD8FE9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626</Words>
  <Characters>5763</Characters>
  <Application>Microsoft Office Word</Application>
  <DocSecurity>0</DocSecurity>
  <Lines>48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2001-01-24T13:21:00Z</cp:lastPrinted>
  <dcterms:created xsi:type="dcterms:W3CDTF">2013-01-08T13:48:00Z</dcterms:created>
  <dcterms:modified xsi:type="dcterms:W3CDTF">2013-01-08T13:48:00Z</dcterms:modified>
</cp:coreProperties>
</file>