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E77F00" w:rsidRPr="00E77F00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E77F00" w:rsidRPr="00E77F00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E77F00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E77F00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="006F646A"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Pr="00E77F00">
        <w:rPr>
          <w:rFonts w:ascii="Tahoma" w:hAnsi="Tahoma" w:cs="Tahoma"/>
          <w:b/>
          <w:sz w:val="20"/>
        </w:rPr>
        <w:t>ZP/DK-01/13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076" w:rsidRDefault="000D5076">
      <w:r>
        <w:separator/>
      </w:r>
    </w:p>
  </w:endnote>
  <w:endnote w:type="continuationSeparator" w:id="0">
    <w:p w:rsidR="000D5076" w:rsidRDefault="000D50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7F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7F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50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076" w:rsidRDefault="000D5076">
      <w:r>
        <w:separator/>
      </w:r>
    </w:p>
  </w:footnote>
  <w:footnote w:type="continuationSeparator" w:id="0">
    <w:p w:rsidR="000D5076" w:rsidRDefault="000D50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F00" w:rsidRDefault="00E77F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F00" w:rsidRDefault="00E77F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F00" w:rsidRDefault="00E77F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7F00"/>
    <w:rsid w:val="000224E5"/>
    <w:rsid w:val="00066607"/>
    <w:rsid w:val="00087F42"/>
    <w:rsid w:val="000D5076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E26247"/>
    <w:rsid w:val="00E77F00"/>
    <w:rsid w:val="00F5346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60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2013-01-08T08:52:00Z</dcterms:created>
  <dcterms:modified xsi:type="dcterms:W3CDTF">2013-01-08T08:52:00Z</dcterms:modified>
</cp:coreProperties>
</file>