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F10AD">
      <w:pPr>
        <w:spacing w:before="360"/>
        <w:rPr>
          <w:b/>
          <w:bCs/>
        </w:rPr>
      </w:pPr>
      <w:r w:rsidRPr="001F10AD">
        <w:rPr>
          <w:b/>
          <w:bCs/>
        </w:rPr>
        <w:t>Politechnika Częstochowska</w:t>
      </w:r>
    </w:p>
    <w:p w:rsidR="0033076C" w:rsidRDefault="001F10AD">
      <w:pPr>
        <w:rPr>
          <w:b/>
          <w:bCs/>
        </w:rPr>
      </w:pPr>
      <w:r w:rsidRPr="001F10AD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1F10AD">
        <w:rPr>
          <w:b/>
          <w:bCs/>
        </w:rPr>
        <w:t>69</w:t>
      </w:r>
    </w:p>
    <w:p w:rsidR="0033076C" w:rsidRDefault="001F10AD">
      <w:pPr>
        <w:rPr>
          <w:b/>
          <w:bCs/>
        </w:rPr>
      </w:pPr>
      <w:r w:rsidRPr="001F10AD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1F10AD">
        <w:rPr>
          <w:b/>
          <w:bCs/>
        </w:rPr>
        <w:t>Częstochowa</w:t>
      </w:r>
    </w:p>
    <w:p w:rsidR="00C85B77" w:rsidRDefault="0033076C">
      <w:pPr>
        <w:pStyle w:val="Nagwek"/>
        <w:tabs>
          <w:tab w:val="clear" w:pos="4536"/>
        </w:tabs>
        <w:spacing w:before="720" w:after="720"/>
        <w:rPr>
          <w:b/>
          <w:bCs/>
        </w:rPr>
      </w:pPr>
      <w:r>
        <w:rPr>
          <w:b/>
          <w:bCs/>
        </w:rPr>
        <w:t xml:space="preserve">Pismo: </w:t>
      </w:r>
      <w:r w:rsidR="00B6381E">
        <w:rPr>
          <w:b/>
          <w:bCs/>
        </w:rPr>
        <w:t>RK-1198/12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tab/>
        <w:t xml:space="preserve"> </w:t>
      </w:r>
      <w:r w:rsidR="001F10AD" w:rsidRPr="001F10AD">
        <w:t>Częstochowa</w:t>
      </w:r>
      <w:r>
        <w:t xml:space="preserve"> dnia: </w:t>
      </w:r>
      <w:r w:rsidR="001F10AD" w:rsidRPr="001F10AD">
        <w:t>2012-12-20</w:t>
      </w:r>
    </w:p>
    <w:p w:rsidR="00C85B77" w:rsidRPr="00C85B77" w:rsidRDefault="00C85B77" w:rsidP="00C85B77">
      <w:pPr>
        <w:pStyle w:val="Nagwek"/>
        <w:tabs>
          <w:tab w:val="clear" w:pos="4536"/>
        </w:tabs>
        <w:jc w:val="right"/>
        <w:rPr>
          <w:b/>
          <w:sz w:val="28"/>
          <w:szCs w:val="28"/>
        </w:rPr>
      </w:pPr>
      <w:r w:rsidRPr="00C85B77">
        <w:rPr>
          <w:b/>
          <w:sz w:val="28"/>
          <w:szCs w:val="28"/>
        </w:rPr>
        <w:t>Do uczestnicy postępowania</w:t>
      </w:r>
    </w:p>
    <w:p w:rsidR="00C85B77" w:rsidRPr="00C85B77" w:rsidRDefault="00C85B77" w:rsidP="00C85B77">
      <w:pPr>
        <w:pStyle w:val="Nagwek"/>
        <w:tabs>
          <w:tab w:val="clear" w:pos="4536"/>
        </w:tabs>
        <w:jc w:val="right"/>
        <w:rPr>
          <w:b/>
          <w:sz w:val="28"/>
          <w:szCs w:val="28"/>
        </w:rPr>
      </w:pPr>
      <w:r w:rsidRPr="00C85B77">
        <w:rPr>
          <w:b/>
          <w:sz w:val="28"/>
          <w:szCs w:val="28"/>
        </w:rPr>
        <w:t>ZP/RB-11/12</w:t>
      </w:r>
    </w:p>
    <w:p w:rsidR="0033076C" w:rsidRDefault="0033076C">
      <w:pPr>
        <w:ind w:left="5245"/>
        <w:rPr>
          <w:b/>
        </w:rPr>
      </w:pPr>
    </w:p>
    <w:p w:rsidR="0033076C" w:rsidRDefault="0033076C" w:rsidP="00C85B77">
      <w:pPr>
        <w:pStyle w:val="Nagwek1"/>
        <w:spacing w:before="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1F10AD" w:rsidRPr="001F10AD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F10AD">
      <w:pPr>
        <w:spacing w:before="120" w:after="120"/>
        <w:jc w:val="center"/>
        <w:rPr>
          <w:b/>
        </w:rPr>
      </w:pPr>
      <w:r w:rsidRPr="001F10AD">
        <w:rPr>
          <w:b/>
        </w:rPr>
        <w:t>Wymiana rynien, rur spustowych i obróbek blacharskich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F10AD" w:rsidTr="005D5EE3">
        <w:trPr>
          <w:cantSplit/>
        </w:trPr>
        <w:tc>
          <w:tcPr>
            <w:tcW w:w="9210" w:type="dxa"/>
          </w:tcPr>
          <w:p w:rsidR="001F10AD" w:rsidRDefault="001F10AD" w:rsidP="005D5EE3">
            <w:pPr>
              <w:spacing w:line="360" w:lineRule="auto"/>
              <w:ind w:firstLine="284"/>
              <w:jc w:val="both"/>
              <w:rPr>
                <w:b/>
              </w:rPr>
            </w:pPr>
            <w:r w:rsidRPr="001F10AD">
              <w:rPr>
                <w:b/>
              </w:rPr>
              <w:t xml:space="preserve">Z.R.B. MICHAŁ </w:t>
            </w:r>
            <w:proofErr w:type="spellStart"/>
            <w:r w:rsidRPr="001F10AD">
              <w:rPr>
                <w:b/>
              </w:rPr>
              <w:t>Michał</w:t>
            </w:r>
            <w:proofErr w:type="spellEnd"/>
            <w:r w:rsidRPr="001F10AD">
              <w:rPr>
                <w:b/>
              </w:rPr>
              <w:t xml:space="preserve"> Miszczyk</w:t>
            </w:r>
          </w:p>
          <w:p w:rsidR="001F10AD" w:rsidRDefault="001F10AD" w:rsidP="005D5EE3">
            <w:pPr>
              <w:spacing w:line="360" w:lineRule="auto"/>
              <w:ind w:firstLine="284"/>
              <w:jc w:val="both"/>
              <w:rPr>
                <w:b/>
              </w:rPr>
            </w:pPr>
            <w:r w:rsidRPr="001F10AD">
              <w:rPr>
                <w:b/>
              </w:rPr>
              <w:t>Targowa</w:t>
            </w:r>
            <w:r>
              <w:rPr>
                <w:b/>
              </w:rPr>
              <w:t xml:space="preserve"> </w:t>
            </w:r>
            <w:r w:rsidRPr="001F10AD">
              <w:rPr>
                <w:b/>
              </w:rPr>
              <w:t>6</w:t>
            </w:r>
          </w:p>
          <w:p w:rsidR="001F10AD" w:rsidRDefault="001F10AD" w:rsidP="005D5EE3">
            <w:pPr>
              <w:spacing w:line="360" w:lineRule="auto"/>
              <w:ind w:firstLine="284"/>
              <w:jc w:val="both"/>
              <w:rPr>
                <w:b/>
              </w:rPr>
            </w:pPr>
            <w:r w:rsidRPr="001F10AD">
              <w:rPr>
                <w:b/>
              </w:rPr>
              <w:t>25-520</w:t>
            </w:r>
            <w:r>
              <w:rPr>
                <w:b/>
              </w:rPr>
              <w:t xml:space="preserve"> </w:t>
            </w:r>
            <w:r w:rsidRPr="001F10AD">
              <w:rPr>
                <w:b/>
              </w:rPr>
              <w:t>Kielce</w:t>
            </w:r>
          </w:p>
          <w:p w:rsidR="001F10AD" w:rsidRDefault="001F10AD" w:rsidP="005D5EE3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1F10AD">
              <w:rPr>
                <w:b/>
              </w:rPr>
              <w:t>17 816.12 zł</w:t>
            </w:r>
          </w:p>
          <w:p w:rsidR="001F10AD" w:rsidRDefault="001F10AD" w:rsidP="005D5EE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F10AD" w:rsidRDefault="001F10AD" w:rsidP="005D5EE3">
            <w:pPr>
              <w:spacing w:line="360" w:lineRule="auto"/>
              <w:ind w:firstLine="284"/>
              <w:jc w:val="both"/>
            </w:pPr>
            <w:r w:rsidRPr="001F10AD"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F10A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F10AD" w:rsidRPr="005811DF" w:rsidTr="005D5EE3">
        <w:tc>
          <w:tcPr>
            <w:tcW w:w="54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Z.R.B. MICHAŁ </w:t>
            </w:r>
            <w:proofErr w:type="spellStart"/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Michał</w:t>
            </w:r>
            <w:proofErr w:type="spellEnd"/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Miszczyk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Targowa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25-520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100,00</w:t>
            </w: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F10AD" w:rsidRPr="005811DF" w:rsidTr="005D5EE3">
        <w:tc>
          <w:tcPr>
            <w:tcW w:w="54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Zakład Ciesielsko - Dekarski </w:t>
            </w:r>
            <w:proofErr w:type="spellStart"/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Piotmar</w:t>
            </w:r>
            <w:proofErr w:type="spellEnd"/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Piotr Górecki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Południowa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42-262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Poczesna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 xml:space="preserve">  80,06</w:t>
            </w: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 xml:space="preserve">  80,06</w:t>
            </w:r>
          </w:p>
        </w:tc>
      </w:tr>
      <w:tr w:rsidR="001F10AD" w:rsidRPr="005811DF" w:rsidTr="005D5EE3">
        <w:tc>
          <w:tcPr>
            <w:tcW w:w="54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"STB" Sp. z o.o.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Bór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151C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 xml:space="preserve">  79,24</w:t>
            </w: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 xml:space="preserve">  79,24</w:t>
            </w:r>
          </w:p>
        </w:tc>
      </w:tr>
      <w:tr w:rsidR="001F10AD" w:rsidRPr="005811DF" w:rsidTr="005D5EE3">
        <w:tc>
          <w:tcPr>
            <w:tcW w:w="54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F10AD" w:rsidRPr="005811DF" w:rsidRDefault="00C85B77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Firma Remontowo – Budowlana BUD-POL Zdzisław Paruzel, Wczasowa 22/8, 42-290 Blachownia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 xml:space="preserve">  77,87</w:t>
            </w: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 xml:space="preserve">  77,87</w:t>
            </w:r>
          </w:p>
        </w:tc>
      </w:tr>
      <w:tr w:rsidR="001F10AD" w:rsidRPr="005811DF" w:rsidTr="005D5EE3">
        <w:tc>
          <w:tcPr>
            <w:tcW w:w="54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Budowlano Remontowe WAROMA Waldemar Syguła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Sobieskiego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41-300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Dąbrowa Górnicza</w:t>
            </w:r>
          </w:p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F10A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 xml:space="preserve">  65,61</w:t>
            </w: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F10AD" w:rsidRPr="005811DF" w:rsidRDefault="001F10AD" w:rsidP="005D5E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10AD">
              <w:rPr>
                <w:rFonts w:ascii="Times New Roman" w:hAnsi="Times New Roman" w:cs="Times New Roman"/>
                <w:sz w:val="18"/>
                <w:szCs w:val="18"/>
              </w:rPr>
              <w:t xml:space="preserve">  65,61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1F10AD" w:rsidTr="005D5EE3">
        <w:tc>
          <w:tcPr>
            <w:tcW w:w="941" w:type="dxa"/>
            <w:vAlign w:val="center"/>
          </w:tcPr>
          <w:p w:rsidR="001F10AD" w:rsidRDefault="001F10AD" w:rsidP="005D5EE3">
            <w:r w:rsidRPr="001F10AD">
              <w:t>1</w:t>
            </w:r>
          </w:p>
        </w:tc>
        <w:tc>
          <w:tcPr>
            <w:tcW w:w="2796" w:type="dxa"/>
            <w:vAlign w:val="center"/>
          </w:tcPr>
          <w:p w:rsidR="001F10AD" w:rsidRDefault="001F10AD" w:rsidP="005D5EE3">
            <w:r w:rsidRPr="001F10AD">
              <w:t>2</w:t>
            </w:r>
          </w:p>
          <w:p w:rsidR="001F10AD" w:rsidRDefault="00C85B77" w:rsidP="005D5EE3">
            <w:r>
              <w:t>Spół</w:t>
            </w:r>
            <w:r w:rsidR="001F10AD" w:rsidRPr="001F10AD">
              <w:t>dzielnia Rzemieślnicza WIELOBRANŻOWA</w:t>
            </w:r>
          </w:p>
          <w:p w:rsidR="001F10AD" w:rsidRDefault="001F10AD" w:rsidP="005D5EE3">
            <w:r w:rsidRPr="001F10AD">
              <w:t>Sienkiewicza</w:t>
            </w:r>
            <w:r>
              <w:t xml:space="preserve"> </w:t>
            </w:r>
            <w:r w:rsidRPr="001F10AD">
              <w:t>17</w:t>
            </w:r>
            <w:r>
              <w:t xml:space="preserve"> </w:t>
            </w:r>
          </w:p>
          <w:p w:rsidR="001F10AD" w:rsidRDefault="001F10AD" w:rsidP="005D5EE3">
            <w:r w:rsidRPr="001F10AD">
              <w:t>24-600</w:t>
            </w:r>
            <w:r>
              <w:t xml:space="preserve"> </w:t>
            </w:r>
            <w:r w:rsidRPr="001F10AD">
              <w:t>Tarnowskie Góry</w:t>
            </w:r>
          </w:p>
        </w:tc>
        <w:tc>
          <w:tcPr>
            <w:tcW w:w="5488" w:type="dxa"/>
            <w:vAlign w:val="center"/>
          </w:tcPr>
          <w:p w:rsidR="001F10AD" w:rsidRDefault="001F10AD" w:rsidP="005D5EE3">
            <w:r w:rsidRPr="001F10AD">
              <w:t>Art. 89. ust.1 pkt 8</w:t>
            </w:r>
          </w:p>
          <w:p w:rsidR="001F10AD" w:rsidRDefault="001F10AD" w:rsidP="00C85B77">
            <w:pPr>
              <w:jc w:val="both"/>
            </w:pPr>
            <w:r w:rsidRPr="001F10AD">
              <w:t>Zamawiający odrzucił ofertę ww. Wykonawcy, gdyż jest ona nieważna na podstawie odrę</w:t>
            </w:r>
            <w:r w:rsidR="00C85B77">
              <w:t>bnych przepisów. Pismem z dnia 11</w:t>
            </w:r>
            <w:r w:rsidRPr="001F10AD">
              <w:t>.1</w:t>
            </w:r>
            <w:r w:rsidR="00C85B77">
              <w:t>2</w:t>
            </w:r>
            <w:r w:rsidRPr="001F10AD">
              <w:t>.2012r. Zamawiający we</w:t>
            </w:r>
            <w:r w:rsidR="00C85B77">
              <w:t xml:space="preserve">zwał do złożenia pełnomocnictwa. </w:t>
            </w:r>
            <w:r w:rsidRPr="001F10AD">
              <w:t xml:space="preserve">Oferta firmy </w:t>
            </w:r>
            <w:r w:rsidR="00C85B77" w:rsidRPr="00C85B77">
              <w:t>Spółdzielnia Rzemieślnicza WIELOBRANŻOWA</w:t>
            </w:r>
            <w:r w:rsidR="00C85B77">
              <w:t xml:space="preserve"> </w:t>
            </w:r>
            <w:r w:rsidRPr="001F10AD">
              <w:t xml:space="preserve"> została podpisana przez osobę nieumocowaną.  Zgodnie z art. 104 </w:t>
            </w:r>
            <w:proofErr w:type="spellStart"/>
            <w:r w:rsidRPr="001F10AD">
              <w:t>kc</w:t>
            </w:r>
            <w:proofErr w:type="spellEnd"/>
            <w:r w:rsidRPr="001F10AD">
              <w:t xml:space="preserve"> jednostronna czynność prawna dokonana w cudzym imieniu bez umocowania lub z przekroczeniem jego zakresu jest nieważna. Wykonawca nie złożył wyma</w:t>
            </w:r>
            <w:r w:rsidR="00C85B77">
              <w:t>ganych dokumentu</w:t>
            </w:r>
            <w:r w:rsidRPr="001F10AD">
              <w:t xml:space="preserve"> w wyznaczonym terminie.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F10AD">
        <w:t xml:space="preserve"> </w:t>
      </w:r>
      <w:r w:rsidR="00C85B77">
        <w:t>nie krótszym niż 5</w:t>
      </w:r>
      <w:r w:rsidR="001F10AD" w:rsidRPr="0012155B">
        <w:t xml:space="preserve"> dni od dnia przesłania niniejszego zawiadomienia o wyborze najkorzystniejszej oferty</w:t>
      </w:r>
      <w:r w:rsidR="001F10AD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3254E0" w:rsidP="00AD5B8D">
      <w:pPr>
        <w:spacing w:line="360" w:lineRule="auto"/>
        <w:jc w:val="both"/>
        <w:rPr>
          <w:bCs/>
        </w:rPr>
      </w:pPr>
      <w:r w:rsidRPr="003254E0">
        <w:rPr>
          <w:bCs/>
        </w:rPr>
        <w:t>Umowa w przedmiotowej sprawie zostanie podpisana w siedzibie Zamawiającego (Politechnika Częstochowska ul. Dąbrowskiego 69 42-200 Częstochowa)</w:t>
      </w:r>
      <w:r w:rsidRPr="003254E0">
        <w:rPr>
          <w:b/>
          <w:bCs/>
        </w:rPr>
        <w:t xml:space="preserve"> w dniu 20</w:t>
      </w:r>
      <w:r>
        <w:rPr>
          <w:b/>
          <w:bCs/>
        </w:rPr>
        <w:t>13-01-03</w:t>
      </w:r>
      <w:r w:rsidRPr="003254E0">
        <w:rPr>
          <w:b/>
          <w:bCs/>
        </w:rPr>
        <w:t xml:space="preserve">. </w:t>
      </w:r>
      <w:r w:rsidRPr="003254E0">
        <w:rPr>
          <w:bCs/>
        </w:rPr>
        <w:t>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B6381E" w:rsidRDefault="00B6381E" w:rsidP="00B6381E">
      <w:pPr>
        <w:tabs>
          <w:tab w:val="left" w:pos="8820"/>
        </w:tabs>
        <w:spacing w:after="100" w:afterAutospacing="1"/>
        <w:ind w:left="4678"/>
        <w:jc w:val="center"/>
        <w:rPr>
          <w:b/>
        </w:rPr>
      </w:pPr>
      <w:r w:rsidRPr="00B6381E">
        <w:rPr>
          <w:b/>
        </w:rPr>
        <w:t>Kanclerz</w:t>
      </w:r>
    </w:p>
    <w:p w:rsidR="00B6381E" w:rsidRPr="00B6381E" w:rsidRDefault="00B6381E" w:rsidP="00B6381E">
      <w:pPr>
        <w:tabs>
          <w:tab w:val="left" w:pos="8820"/>
        </w:tabs>
        <w:spacing w:after="100" w:afterAutospacing="1"/>
        <w:ind w:left="4678"/>
        <w:jc w:val="center"/>
        <w:rPr>
          <w:b/>
        </w:rPr>
      </w:pPr>
      <w:r w:rsidRPr="00B6381E">
        <w:rPr>
          <w:b/>
        </w:rPr>
        <w:t>Politechniki Częstochowskiej</w:t>
      </w:r>
    </w:p>
    <w:p w:rsidR="00B6381E" w:rsidRPr="00B6381E" w:rsidRDefault="00B6381E" w:rsidP="00B6381E">
      <w:pPr>
        <w:tabs>
          <w:tab w:val="left" w:pos="8820"/>
        </w:tabs>
        <w:spacing w:after="100" w:afterAutospacing="1"/>
        <w:ind w:left="4678"/>
        <w:jc w:val="center"/>
        <w:rPr>
          <w:b/>
        </w:rPr>
      </w:pPr>
      <w:r w:rsidRPr="00B6381E">
        <w:rPr>
          <w:b/>
        </w:rPr>
        <w:t>mgr inż. Katarzyna Pikuła</w:t>
      </w:r>
    </w:p>
    <w:p w:rsidR="0033076C" w:rsidRPr="00B6381E" w:rsidRDefault="0033076C" w:rsidP="00B6381E">
      <w:pPr>
        <w:tabs>
          <w:tab w:val="left" w:pos="8820"/>
        </w:tabs>
        <w:spacing w:after="100" w:afterAutospacing="1"/>
        <w:ind w:left="4678"/>
        <w:jc w:val="center"/>
      </w:pPr>
      <w:r w:rsidRPr="00B6381E">
        <w:tab/>
      </w:r>
      <w:bookmarkStart w:id="0" w:name="_GoBack"/>
      <w:bookmarkEnd w:id="0"/>
    </w:p>
    <w:sectPr w:rsidR="0033076C" w:rsidRPr="00B638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181" w:rsidRDefault="00E95181">
      <w:r>
        <w:separator/>
      </w:r>
    </w:p>
  </w:endnote>
  <w:endnote w:type="continuationSeparator" w:id="0">
    <w:p w:rsidR="00E95181" w:rsidRDefault="00E95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0AD" w:rsidRDefault="001F10A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6381E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381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0AD" w:rsidRDefault="001F10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181" w:rsidRDefault="00E95181">
      <w:r>
        <w:separator/>
      </w:r>
    </w:p>
  </w:footnote>
  <w:footnote w:type="continuationSeparator" w:id="0">
    <w:p w:rsidR="00E95181" w:rsidRDefault="00E951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0AD" w:rsidRDefault="001F10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0AD" w:rsidRDefault="001F10A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0AD" w:rsidRDefault="001F10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3F8"/>
    <w:rsid w:val="00034F15"/>
    <w:rsid w:val="000B6515"/>
    <w:rsid w:val="000D1E6C"/>
    <w:rsid w:val="000D6259"/>
    <w:rsid w:val="001F10AD"/>
    <w:rsid w:val="001F67FA"/>
    <w:rsid w:val="002371E6"/>
    <w:rsid w:val="00251690"/>
    <w:rsid w:val="002B73F8"/>
    <w:rsid w:val="002F587A"/>
    <w:rsid w:val="003254E0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AD5B8D"/>
    <w:rsid w:val="00AE6513"/>
    <w:rsid w:val="00B37924"/>
    <w:rsid w:val="00B6381E"/>
    <w:rsid w:val="00BA1245"/>
    <w:rsid w:val="00C85B77"/>
    <w:rsid w:val="00D26C67"/>
    <w:rsid w:val="00D5181E"/>
    <w:rsid w:val="00E05A7A"/>
    <w:rsid w:val="00E4520D"/>
    <w:rsid w:val="00E95181"/>
    <w:rsid w:val="00EB4311"/>
    <w:rsid w:val="00EF36C3"/>
    <w:rsid w:val="00F42D30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5B7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5B7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524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3</cp:revision>
  <cp:lastPrinted>1900-12-31T23:00:00Z</cp:lastPrinted>
  <dcterms:created xsi:type="dcterms:W3CDTF">2012-12-20T09:54:00Z</dcterms:created>
  <dcterms:modified xsi:type="dcterms:W3CDTF">2012-12-20T11:54:00Z</dcterms:modified>
</cp:coreProperties>
</file>