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8B5" w:rsidRPr="00087510" w:rsidRDefault="007A28B5" w:rsidP="007A28B5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</w:t>
      </w:r>
    </w:p>
    <w:p w:rsidR="007A28B5" w:rsidRPr="00087510" w:rsidRDefault="007A28B5" w:rsidP="007A28B5">
      <w:pPr>
        <w:pStyle w:val="Nagwek1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>miejscowość i data</w:t>
      </w:r>
    </w:p>
    <w:p w:rsidR="007A28B5" w:rsidRPr="00087510" w:rsidRDefault="007A28B5" w:rsidP="007A28B5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>OFERTA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7A28B5" w:rsidRPr="00087510" w:rsidRDefault="007A28B5" w:rsidP="007A28B5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proofErr w:type="spellStart"/>
      <w:r w:rsidRPr="00087510">
        <w:rPr>
          <w:rFonts w:ascii="Tahoma" w:hAnsi="Tahoma" w:cs="Tahoma"/>
          <w:b w:val="0"/>
          <w:sz w:val="16"/>
          <w:szCs w:val="16"/>
        </w:rPr>
        <w:t>Fax</w:t>
      </w:r>
      <w:proofErr w:type="spellEnd"/>
      <w:r w:rsidRPr="00087510">
        <w:rPr>
          <w:rFonts w:ascii="Tahoma" w:hAnsi="Tahoma" w:cs="Tahoma"/>
          <w:b w:val="0"/>
          <w:sz w:val="16"/>
          <w:szCs w:val="16"/>
        </w:rPr>
        <w:t xml:space="preserve">: …………………............................., na który zamawiający ma przesyłać korespondencję 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7A28B5" w:rsidRPr="00087510" w:rsidRDefault="007A28B5" w:rsidP="007A28B5">
      <w:p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6334E1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276034" w:rsidRPr="00276034">
        <w:rPr>
          <w:rFonts w:ascii="Tahoma" w:hAnsi="Tahoma" w:cs="Tahoma"/>
          <w:bCs/>
          <w:sz w:val="16"/>
          <w:szCs w:val="16"/>
        </w:rPr>
        <w:t>Dostawa sprzętu dla jednostek organizacyjnych Politechniki Częstochowskiej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3764C5">
        <w:rPr>
          <w:rFonts w:ascii="Tahoma" w:hAnsi="Tahoma" w:cs="Tahoma"/>
          <w:bCs/>
          <w:sz w:val="16"/>
          <w:szCs w:val="16"/>
        </w:rPr>
        <w:t>ZP/D-107</w:t>
      </w:r>
      <w:r w:rsidR="00276034" w:rsidRPr="00276034">
        <w:rPr>
          <w:rFonts w:ascii="Tahoma" w:hAnsi="Tahoma" w:cs="Tahoma"/>
          <w:bCs/>
          <w:sz w:val="16"/>
          <w:szCs w:val="16"/>
        </w:rPr>
        <w:t>/A/12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p w:rsidR="00670BFE" w:rsidRDefault="00670BFE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tbl>
      <w:tblPr>
        <w:tblStyle w:val="Tabela-Siatka"/>
        <w:tblW w:w="0" w:type="auto"/>
        <w:tblLook w:val="01E0"/>
      </w:tblPr>
      <w:tblGrid>
        <w:gridCol w:w="9210"/>
      </w:tblGrid>
      <w:tr w:rsidR="00276034" w:rsidTr="00D464C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76034" w:rsidRDefault="00276034" w:rsidP="00D464CF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276034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276034" w:rsidRDefault="00276034" w:rsidP="00D464CF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76034">
              <w:rPr>
                <w:rFonts w:ascii="Tahoma" w:hAnsi="Tahoma" w:cs="Tahoma"/>
                <w:sz w:val="16"/>
                <w:szCs w:val="16"/>
              </w:rPr>
              <w:t>Dostawa mieszadła magnetycznego (1 szt.) dla Wydziału Inżynierii Procesowej, Materiałowej i Fizyki Stosowanej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276034" w:rsidRPr="00087510" w:rsidRDefault="00276034" w:rsidP="00D464C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76034" w:rsidRPr="00087510" w:rsidRDefault="00276034" w:rsidP="00D464C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334E1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334E1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276034" w:rsidRPr="00087510" w:rsidRDefault="00276034" w:rsidP="00D464C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276034" w:rsidRPr="00EA385E" w:rsidRDefault="00276034" w:rsidP="00D464C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76034" w:rsidTr="00D464C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76034" w:rsidRDefault="00276034" w:rsidP="00D464CF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276034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276034" w:rsidRDefault="00276034" w:rsidP="00D464CF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76034">
              <w:rPr>
                <w:rFonts w:ascii="Tahoma" w:hAnsi="Tahoma" w:cs="Tahoma"/>
                <w:sz w:val="16"/>
                <w:szCs w:val="16"/>
              </w:rPr>
              <w:t>Dostawa pompy próżniowej (1 szt.) dla Wydziału Inżynierii Procesowej, Materiałowej i Fizyki Stosowanej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276034" w:rsidRPr="00087510" w:rsidRDefault="00276034" w:rsidP="00D464C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76034" w:rsidRPr="00087510" w:rsidRDefault="00276034" w:rsidP="00D464C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334E1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334E1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276034" w:rsidRPr="00087510" w:rsidRDefault="00276034" w:rsidP="00D464C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276034" w:rsidRPr="00EA385E" w:rsidRDefault="00276034" w:rsidP="00D464C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76034" w:rsidTr="00D464C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76034" w:rsidRDefault="00276034" w:rsidP="00D464CF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276034">
              <w:rPr>
                <w:rFonts w:ascii="Tahoma" w:hAnsi="Tahoma" w:cs="Tahoma"/>
                <w:sz w:val="16"/>
                <w:szCs w:val="16"/>
              </w:rPr>
              <w:t>3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276034" w:rsidRDefault="00276034" w:rsidP="00D464CF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76034">
              <w:rPr>
                <w:rFonts w:ascii="Tahoma" w:hAnsi="Tahoma" w:cs="Tahoma"/>
                <w:sz w:val="16"/>
                <w:szCs w:val="16"/>
              </w:rPr>
              <w:t>Dostawa mieszadła magnetycznego wielopolowego (1 szt.) dla Wydziału Inżynierii Procesowej, Materiałowej i Fizyki Stosowanej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276034" w:rsidRPr="00087510" w:rsidRDefault="00276034" w:rsidP="00D464C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76034" w:rsidRPr="00087510" w:rsidRDefault="00276034" w:rsidP="00D464C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334E1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334E1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276034" w:rsidRPr="00087510" w:rsidRDefault="00276034" w:rsidP="00D464C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276034" w:rsidRPr="00EA385E" w:rsidRDefault="00276034" w:rsidP="00D464C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76034" w:rsidTr="00D464C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76034" w:rsidRDefault="00276034" w:rsidP="00D464CF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Realizację zadania nr </w:t>
            </w:r>
            <w:r w:rsidRPr="00276034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276034" w:rsidRDefault="00276034" w:rsidP="00D464CF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76034">
              <w:rPr>
                <w:rFonts w:ascii="Tahoma" w:hAnsi="Tahoma" w:cs="Tahoma"/>
                <w:sz w:val="16"/>
                <w:szCs w:val="16"/>
              </w:rPr>
              <w:t xml:space="preserve">Dostawa naczynia </w:t>
            </w:r>
            <w:proofErr w:type="spellStart"/>
            <w:r w:rsidRPr="00276034">
              <w:rPr>
                <w:rFonts w:ascii="Tahoma" w:hAnsi="Tahoma" w:cs="Tahoma"/>
                <w:sz w:val="16"/>
                <w:szCs w:val="16"/>
              </w:rPr>
              <w:t>dewara</w:t>
            </w:r>
            <w:proofErr w:type="spellEnd"/>
            <w:r w:rsidRPr="00276034">
              <w:rPr>
                <w:rFonts w:ascii="Tahoma" w:hAnsi="Tahoma" w:cs="Tahoma"/>
                <w:sz w:val="16"/>
                <w:szCs w:val="16"/>
              </w:rPr>
              <w:t xml:space="preserve"> do ciekłego azotu wraz z osprzętem dla Wydziału Elektrycznego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276034" w:rsidRPr="00087510" w:rsidRDefault="00276034" w:rsidP="00D464C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76034" w:rsidRPr="00087510" w:rsidRDefault="00276034" w:rsidP="00D464C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334E1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334E1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276034" w:rsidRPr="00087510" w:rsidRDefault="00276034" w:rsidP="00D464C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276034" w:rsidRPr="00EA385E" w:rsidRDefault="00276034" w:rsidP="00D464C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276034" w:rsidTr="00D464CF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276034" w:rsidRDefault="00276034" w:rsidP="00D464CF">
            <w:pPr>
              <w:pStyle w:val="Tekstpodstawowy"/>
              <w:numPr>
                <w:ilvl w:val="0"/>
                <w:numId w:val="3"/>
              </w:numPr>
              <w:spacing w:line="360" w:lineRule="auto"/>
              <w:jc w:val="both"/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Realizację zadania nr </w:t>
            </w:r>
            <w:r w:rsidRPr="00276034">
              <w:rPr>
                <w:rFonts w:ascii="Tahoma" w:hAnsi="Tahoma" w:cs="Tahoma"/>
                <w:sz w:val="16"/>
                <w:szCs w:val="16"/>
              </w:rPr>
              <w:t>5</w:t>
            </w:r>
            <w:r>
              <w:rPr>
                <w:rFonts w:ascii="Tahoma" w:hAnsi="Tahoma" w:cs="Tahoma"/>
                <w:sz w:val="16"/>
                <w:szCs w:val="16"/>
              </w:rPr>
              <w:t xml:space="preserve"> tj.:</w:t>
            </w:r>
          </w:p>
          <w:p w:rsidR="00276034" w:rsidRDefault="00276034" w:rsidP="00D464CF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76034">
              <w:rPr>
                <w:rFonts w:ascii="Tahoma" w:hAnsi="Tahoma" w:cs="Tahoma"/>
                <w:sz w:val="16"/>
                <w:szCs w:val="16"/>
              </w:rPr>
              <w:t>Dostawa przetwornika przesunięcia liniowego dla Wydziału Elektrycznego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>w cenie: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  PLN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>cena 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..................................................  PLN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/słownie: .............................................................................................................................. PLN/</w:t>
            </w:r>
          </w:p>
          <w:p w:rsidR="00276034" w:rsidRPr="00087510" w:rsidRDefault="00276034" w:rsidP="00D464CF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Zastosowano stawkę podatku VAT w wysokości ……………%</w:t>
            </w:r>
          </w:p>
          <w:p w:rsidR="00276034" w:rsidRPr="00087510" w:rsidRDefault="00276034" w:rsidP="00D464C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b w:val="0"/>
                <w:sz w:val="16"/>
                <w:szCs w:val="16"/>
              </w:rPr>
            </w:pPr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087510">
              <w:rPr>
                <w:rFonts w:ascii="Tahoma" w:hAnsi="Tahoma" w:cs="Tahoma"/>
                <w:b w:val="0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276034" w:rsidRPr="00087510" w:rsidRDefault="00276034" w:rsidP="00D464CF">
            <w:pPr>
              <w:pStyle w:val="Tekstpodstawowy"/>
              <w:widowControl/>
              <w:snapToGrid/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6334E1">
              <w:rPr>
                <w:rFonts w:ascii="Tahoma" w:hAnsi="Tahoma" w:cs="Tahoma"/>
                <w:bCs/>
                <w:sz w:val="16"/>
                <w:szCs w:val="16"/>
              </w:rPr>
              <w:t>Termin realizacji: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6334E1">
              <w:rPr>
                <w:rFonts w:ascii="Tahoma" w:hAnsi="Tahoma" w:cs="Tahoma"/>
                <w:b w:val="0"/>
                <w:sz w:val="16"/>
                <w:szCs w:val="16"/>
              </w:rPr>
              <w:t>zgodnie ze SIWZ</w:t>
            </w:r>
          </w:p>
          <w:p w:rsidR="00276034" w:rsidRPr="00087510" w:rsidRDefault="00276034" w:rsidP="00D464C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276034" w:rsidRPr="00EA385E" w:rsidRDefault="00276034" w:rsidP="00D464CF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087510">
        <w:rPr>
          <w:rFonts w:ascii="Tahoma" w:hAnsi="Tahoma" w:cs="Tahoma"/>
          <w:b/>
          <w:sz w:val="16"/>
          <w:szCs w:val="16"/>
          <w:u w:val="single"/>
        </w:rPr>
        <w:t>Ponadto oświadczamy, iż:</w:t>
      </w:r>
    </w:p>
    <w:p w:rsidR="007A28B5" w:rsidRPr="00087510" w:rsidRDefault="007A28B5" w:rsidP="007A28B5">
      <w:pPr>
        <w:widowControl w:val="0"/>
        <w:shd w:val="clear" w:color="auto" w:fill="FFFFFF"/>
        <w:tabs>
          <w:tab w:val="left" w:pos="284"/>
          <w:tab w:val="num" w:pos="1500"/>
        </w:tabs>
        <w:autoSpaceDE w:val="0"/>
        <w:autoSpaceDN w:val="0"/>
        <w:adjustRightInd w:val="0"/>
        <w:spacing w:line="360" w:lineRule="auto"/>
        <w:ind w:left="284" w:right="5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pacing w:val="-1"/>
          <w:sz w:val="16"/>
          <w:szCs w:val="16"/>
        </w:rPr>
        <w:t>1.</w:t>
      </w:r>
      <w:r w:rsidRPr="00087510">
        <w:rPr>
          <w:rFonts w:ascii="Tahoma" w:hAnsi="Tahoma" w:cs="Tahoma"/>
          <w:spacing w:val="-1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>zapoznaliśmy się ze specyfikacją istotnych warunków zamówienia udostępnioną przez Zamawiającego  i nie wnosimy do niej żadnych uwag i zastrzeżeń oraz w pełni akceptujemy określone w niej wymagania;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zdobyliśmy konieczne informacje do właściwego wykonania zamówienia, a oferowana cena obejmuje pełen zakres zamówienia i jest ceną ostateczną;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akceptujemy projekt umowy zawarty w SIWZ i w razie wybrania naszej oferty zobowiązujemy się do zawarcia umowy na warunkach w nim określonych, w terminie i miejscu wskazanym przez zamawiającego;</w:t>
      </w:r>
    </w:p>
    <w:p w:rsidR="007A28B5" w:rsidRPr="00087510" w:rsidRDefault="007A28B5" w:rsidP="007A28B5">
      <w:pPr>
        <w:numPr>
          <w:ilvl w:val="0"/>
          <w:numId w:val="1"/>
        </w:numPr>
        <w:tabs>
          <w:tab w:val="left" w:pos="284"/>
        </w:tabs>
        <w:spacing w:line="360" w:lineRule="auto"/>
        <w:ind w:left="284" w:hanging="284"/>
        <w:jc w:val="both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uważamy się za związanych niniejszą ofertą przez okres 60 dni, licząc od dnia upływu terminu składania ofert;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7A28B5" w:rsidRPr="00087510" w:rsidRDefault="007A28B5" w:rsidP="007A28B5">
      <w:pPr>
        <w:spacing w:line="360" w:lineRule="auto"/>
        <w:ind w:left="709" w:hanging="709"/>
        <w:rPr>
          <w:rFonts w:ascii="Tahoma" w:hAnsi="Tahoma" w:cs="Tahoma"/>
          <w:sz w:val="16"/>
          <w:szCs w:val="16"/>
          <w:u w:val="single"/>
        </w:rPr>
      </w:pPr>
      <w:r w:rsidRPr="00087510">
        <w:rPr>
          <w:rFonts w:ascii="Tahoma" w:hAnsi="Tahoma" w:cs="Tahoma"/>
          <w:sz w:val="16"/>
          <w:szCs w:val="16"/>
          <w:u w:val="single"/>
        </w:rPr>
        <w:t xml:space="preserve">Załącznikami do niniejszej oferty są : 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6334E1" w:rsidRDefault="007A28B5" w:rsidP="006334E1">
      <w:pPr>
        <w:numPr>
          <w:ilvl w:val="0"/>
          <w:numId w:val="2"/>
        </w:numPr>
        <w:spacing w:line="360" w:lineRule="auto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………………………………………….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7A28B5" w:rsidRPr="00087510" w:rsidRDefault="007A28B5" w:rsidP="007A28B5">
      <w:pPr>
        <w:spacing w:line="360" w:lineRule="auto"/>
        <w:ind w:left="2124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</w:r>
      <w:r w:rsidRPr="00087510">
        <w:rPr>
          <w:rFonts w:ascii="Tahoma" w:hAnsi="Tahoma" w:cs="Tahoma"/>
          <w:sz w:val="16"/>
          <w:szCs w:val="16"/>
        </w:rPr>
        <w:tab/>
        <w:t xml:space="preserve">podpis (imię i nazwisko) </w:t>
      </w:r>
    </w:p>
    <w:p w:rsidR="007A28B5" w:rsidRPr="00087510" w:rsidRDefault="007A28B5" w:rsidP="007A28B5">
      <w:pPr>
        <w:spacing w:line="360" w:lineRule="auto"/>
        <w:ind w:left="3540" w:firstLine="708"/>
        <w:rPr>
          <w:rFonts w:ascii="Tahoma" w:hAnsi="Tahoma" w:cs="Tahoma"/>
          <w:sz w:val="16"/>
          <w:szCs w:val="16"/>
        </w:rPr>
      </w:pPr>
      <w:r w:rsidRPr="00087510">
        <w:rPr>
          <w:rFonts w:ascii="Tahoma" w:hAnsi="Tahoma" w:cs="Tahoma"/>
          <w:sz w:val="16"/>
          <w:szCs w:val="16"/>
        </w:rPr>
        <w:lastRenderedPageBreak/>
        <w:t>upoważnionego przedstawiciela Wykonawcy</w:t>
      </w:r>
    </w:p>
    <w:sectPr w:rsidR="007A28B5" w:rsidRPr="00087510" w:rsidSect="00FE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5AC0" w:rsidRDefault="001B5AC0" w:rsidP="00FE3849">
      <w:r>
        <w:separator/>
      </w:r>
    </w:p>
  </w:endnote>
  <w:endnote w:type="continuationSeparator" w:id="0">
    <w:p w:rsidR="001B5AC0" w:rsidRDefault="001B5AC0" w:rsidP="00FE38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2812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670BF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281205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670BF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670BFE">
      <w:rPr>
        <w:rStyle w:val="Numerstrony"/>
        <w:rFonts w:ascii="Tahoma" w:hAnsi="Tahoma" w:cs="Tahoma"/>
        <w:noProof/>
        <w:sz w:val="16"/>
      </w:rPr>
      <w:t>3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670BF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670B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5AC0" w:rsidRDefault="001B5AC0" w:rsidP="00FE3849">
      <w:r>
        <w:separator/>
      </w:r>
    </w:p>
  </w:footnote>
  <w:footnote w:type="continuationSeparator" w:id="0">
    <w:p w:rsidR="001B5AC0" w:rsidRDefault="001B5AC0" w:rsidP="00FE38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670B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Pr="00EE5D84" w:rsidRDefault="00670BFE" w:rsidP="00EE5D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670B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6034"/>
    <w:rsid w:val="001B5AC0"/>
    <w:rsid w:val="00276034"/>
    <w:rsid w:val="00281205"/>
    <w:rsid w:val="003764C5"/>
    <w:rsid w:val="006334E1"/>
    <w:rsid w:val="00670BFE"/>
    <w:rsid w:val="007A28B5"/>
    <w:rsid w:val="00AF2737"/>
    <w:rsid w:val="00E02776"/>
    <w:rsid w:val="00E05E12"/>
    <w:rsid w:val="00FE3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901</Words>
  <Characters>5410</Characters>
  <Application>Microsoft Office Word</Application>
  <DocSecurity>0</DocSecurity>
  <Lines>45</Lines>
  <Paragraphs>12</Paragraphs>
  <ScaleCrop>false</ScaleCrop>
  <Company/>
  <LinksUpToDate>false</LinksUpToDate>
  <CharactersWithSpaces>6299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dc:description/>
  <cp:lastModifiedBy>agata.walczak</cp:lastModifiedBy>
  <cp:revision>2</cp:revision>
  <dcterms:created xsi:type="dcterms:W3CDTF">2012-12-11T08:05:00Z</dcterms:created>
  <dcterms:modified xsi:type="dcterms:W3CDTF">2012-12-11T08:05:00Z</dcterms:modified>
</cp:coreProperties>
</file>