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B607F8">
      <w:pPr>
        <w:spacing w:before="360"/>
        <w:rPr>
          <w:b/>
          <w:bCs/>
        </w:rPr>
      </w:pPr>
      <w:bookmarkStart w:id="0" w:name="_GoBack"/>
      <w:bookmarkEnd w:id="0"/>
      <w:r w:rsidRPr="00B607F8">
        <w:rPr>
          <w:b/>
          <w:bCs/>
        </w:rPr>
        <w:t>Politechnika Częstochowska</w:t>
      </w:r>
    </w:p>
    <w:p w:rsidR="0033076C" w:rsidRDefault="00B607F8">
      <w:pPr>
        <w:rPr>
          <w:b/>
          <w:bCs/>
        </w:rPr>
      </w:pPr>
      <w:r w:rsidRPr="00B607F8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B607F8">
        <w:rPr>
          <w:b/>
          <w:bCs/>
        </w:rPr>
        <w:t>69</w:t>
      </w:r>
    </w:p>
    <w:p w:rsidR="0033076C" w:rsidRDefault="00B607F8">
      <w:pPr>
        <w:rPr>
          <w:b/>
          <w:bCs/>
        </w:rPr>
      </w:pPr>
      <w:r w:rsidRPr="00B607F8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B607F8">
        <w:rPr>
          <w:b/>
          <w:bCs/>
        </w:rPr>
        <w:t>Częstochowa</w:t>
      </w:r>
    </w:p>
    <w:p w:rsidR="009E241C" w:rsidRDefault="0033076C" w:rsidP="009E241C">
      <w:pPr>
        <w:pStyle w:val="Nagwek"/>
        <w:tabs>
          <w:tab w:val="clear" w:pos="4536"/>
        </w:tabs>
        <w:spacing w:before="120" w:after="120"/>
        <w:rPr>
          <w:b/>
          <w:bCs/>
        </w:rPr>
      </w:pPr>
      <w:r>
        <w:rPr>
          <w:b/>
          <w:bCs/>
        </w:rPr>
        <w:t xml:space="preserve">Pismo: </w:t>
      </w:r>
      <w:r w:rsidR="00EC0B00">
        <w:rPr>
          <w:b/>
          <w:bCs/>
        </w:rPr>
        <w:t>RK-1157/12</w:t>
      </w:r>
    </w:p>
    <w:p w:rsidR="0033076C" w:rsidRDefault="00B607F8" w:rsidP="009E241C">
      <w:pPr>
        <w:pStyle w:val="Nagwek"/>
        <w:tabs>
          <w:tab w:val="clear" w:pos="4536"/>
        </w:tabs>
        <w:spacing w:before="120" w:after="120"/>
      </w:pPr>
      <w:r w:rsidRPr="00B607F8">
        <w:rPr>
          <w:b/>
          <w:bCs/>
        </w:rPr>
        <w:t>ZP/D-95/A/12/3</w:t>
      </w:r>
      <w:r w:rsidR="0033076C">
        <w:tab/>
        <w:t xml:space="preserve"> </w:t>
      </w:r>
      <w:r w:rsidRPr="00B607F8">
        <w:t>Częstochowa</w:t>
      </w:r>
      <w:r w:rsidR="0033076C">
        <w:t xml:space="preserve"> dnia: </w:t>
      </w:r>
      <w:r w:rsidRPr="00B607F8">
        <w:t>2012-12-11</w:t>
      </w:r>
    </w:p>
    <w:p w:rsidR="0033076C" w:rsidRPr="009E241C" w:rsidRDefault="009E241C">
      <w:pPr>
        <w:pStyle w:val="Nagwek"/>
        <w:tabs>
          <w:tab w:val="clear" w:pos="4536"/>
          <w:tab w:val="clear" w:pos="9072"/>
        </w:tabs>
        <w:ind w:left="5245"/>
        <w:rPr>
          <w:b/>
          <w:sz w:val="28"/>
          <w:szCs w:val="28"/>
        </w:rPr>
      </w:pPr>
      <w:r w:rsidRPr="009E241C">
        <w:rPr>
          <w:b/>
          <w:sz w:val="28"/>
          <w:szCs w:val="28"/>
        </w:rPr>
        <w:t>Do uczestnicy postępowania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>Dz. U. z 2010 r. Nr 113, poz. 759, z późn.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B607F8" w:rsidRPr="00B607F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B607F8">
      <w:pPr>
        <w:spacing w:before="120" w:after="120"/>
        <w:jc w:val="center"/>
        <w:rPr>
          <w:b/>
        </w:rPr>
      </w:pPr>
      <w:r w:rsidRPr="00B607F8">
        <w:rPr>
          <w:b/>
        </w:rPr>
        <w:t>Dostawa blach aluminiowych w gatunku 2024 T3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607F8" w:rsidTr="005D50DF">
        <w:trPr>
          <w:cantSplit/>
        </w:trPr>
        <w:tc>
          <w:tcPr>
            <w:tcW w:w="9210" w:type="dxa"/>
          </w:tcPr>
          <w:p w:rsidR="00B607F8" w:rsidRDefault="00B607F8" w:rsidP="005D50DF">
            <w:pPr>
              <w:spacing w:line="360" w:lineRule="auto"/>
              <w:ind w:firstLine="284"/>
              <w:jc w:val="both"/>
              <w:rPr>
                <w:b/>
              </w:rPr>
            </w:pPr>
            <w:r w:rsidRPr="00B607F8">
              <w:rPr>
                <w:b/>
              </w:rPr>
              <w:t>Einsal East Sp. z o.o.</w:t>
            </w:r>
          </w:p>
          <w:p w:rsidR="00B607F8" w:rsidRDefault="00B607F8" w:rsidP="005D50DF">
            <w:pPr>
              <w:spacing w:line="360" w:lineRule="auto"/>
              <w:ind w:firstLine="284"/>
              <w:jc w:val="both"/>
              <w:rPr>
                <w:b/>
              </w:rPr>
            </w:pPr>
            <w:r w:rsidRPr="00B607F8">
              <w:rPr>
                <w:b/>
              </w:rPr>
              <w:t>Gałeczki</w:t>
            </w:r>
            <w:r>
              <w:rPr>
                <w:b/>
              </w:rPr>
              <w:t xml:space="preserve"> </w:t>
            </w:r>
            <w:r w:rsidRPr="00B607F8">
              <w:rPr>
                <w:b/>
              </w:rPr>
              <w:t>41</w:t>
            </w:r>
          </w:p>
          <w:p w:rsidR="00B607F8" w:rsidRDefault="00B607F8" w:rsidP="005D50DF">
            <w:pPr>
              <w:spacing w:line="360" w:lineRule="auto"/>
              <w:ind w:firstLine="284"/>
              <w:jc w:val="both"/>
              <w:rPr>
                <w:b/>
              </w:rPr>
            </w:pPr>
            <w:r w:rsidRPr="00B607F8">
              <w:rPr>
                <w:b/>
              </w:rPr>
              <w:t>41500</w:t>
            </w:r>
            <w:r>
              <w:rPr>
                <w:b/>
              </w:rPr>
              <w:t xml:space="preserve"> </w:t>
            </w:r>
            <w:r w:rsidRPr="00B607F8">
              <w:rPr>
                <w:b/>
              </w:rPr>
              <w:t>Chorzów</w:t>
            </w:r>
          </w:p>
          <w:p w:rsidR="00B607F8" w:rsidRDefault="00B607F8" w:rsidP="005D50DF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B607F8">
              <w:rPr>
                <w:b/>
              </w:rPr>
              <w:t>4 551.00 zł</w:t>
            </w:r>
          </w:p>
          <w:p w:rsidR="00B607F8" w:rsidRDefault="00B607F8" w:rsidP="005D50D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B607F8" w:rsidRDefault="00B607F8" w:rsidP="005D50DF">
            <w:pPr>
              <w:spacing w:line="360" w:lineRule="auto"/>
              <w:ind w:firstLine="284"/>
              <w:jc w:val="both"/>
            </w:pPr>
            <w:r w:rsidRPr="00B607F8">
              <w:t>Wybrana oferta jest najkorzystniejszą. Oferta ta spełnia wymagania określone w SIWZ i nie podlega odrzuceniu. W wyniku przeprowadzonej oceny oferta przedmiotowego wykonawcy otrzymała najwyższą liczbę punktów - 100 pkt.  Jest to jedyna oferta złożona na to postępowanie</w:t>
            </w:r>
            <w:r w:rsidR="009E241C">
              <w:t>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B607F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07F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607F8" w:rsidRPr="005811DF" w:rsidTr="005D50DF">
        <w:tc>
          <w:tcPr>
            <w:tcW w:w="540" w:type="dxa"/>
            <w:vAlign w:val="center"/>
          </w:tcPr>
          <w:p w:rsidR="00B607F8" w:rsidRPr="005811DF" w:rsidRDefault="00B607F8" w:rsidP="005D50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07F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607F8" w:rsidRPr="005811DF" w:rsidRDefault="00B607F8" w:rsidP="005D50D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07F8">
              <w:rPr>
                <w:rFonts w:ascii="Times New Roman" w:hAnsi="Times New Roman" w:cs="Times New Roman"/>
                <w:bCs/>
                <w:sz w:val="18"/>
                <w:szCs w:val="18"/>
              </w:rPr>
              <w:t>Einsal East Sp. z o.o.</w:t>
            </w:r>
          </w:p>
          <w:p w:rsidR="00B607F8" w:rsidRPr="005811DF" w:rsidRDefault="00B607F8" w:rsidP="005D50D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07F8">
              <w:rPr>
                <w:rFonts w:ascii="Times New Roman" w:hAnsi="Times New Roman" w:cs="Times New Roman"/>
                <w:bCs/>
                <w:sz w:val="18"/>
                <w:szCs w:val="18"/>
              </w:rPr>
              <w:t>Gałeczki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07F8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607F8" w:rsidRPr="005811DF" w:rsidRDefault="00B607F8" w:rsidP="005D50D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07F8">
              <w:rPr>
                <w:rFonts w:ascii="Times New Roman" w:hAnsi="Times New Roman" w:cs="Times New Roman"/>
                <w:bCs/>
                <w:sz w:val="18"/>
                <w:szCs w:val="18"/>
              </w:rPr>
              <w:t>41500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07F8">
              <w:rPr>
                <w:rFonts w:ascii="Times New Roman" w:hAnsi="Times New Roman" w:cs="Times New Roman"/>
                <w:bCs/>
                <w:sz w:val="18"/>
                <w:szCs w:val="18"/>
              </w:rPr>
              <w:t>Chorzów</w:t>
            </w:r>
          </w:p>
          <w:p w:rsidR="00B607F8" w:rsidRPr="005811DF" w:rsidRDefault="00B607F8" w:rsidP="005D50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607F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607F8" w:rsidRPr="005811DF" w:rsidRDefault="00B607F8" w:rsidP="005D50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07F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B607F8" w:rsidRPr="005811DF" w:rsidRDefault="00B607F8" w:rsidP="005D50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607F8" w:rsidRPr="005811DF" w:rsidRDefault="00B607F8" w:rsidP="005D50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607F8" w:rsidRPr="005811DF" w:rsidRDefault="00B607F8" w:rsidP="005D50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607F8" w:rsidRPr="005811DF" w:rsidRDefault="00B607F8" w:rsidP="005D50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607F8" w:rsidRPr="005811DF" w:rsidRDefault="00B607F8" w:rsidP="005D50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607F8" w:rsidRPr="005811DF" w:rsidRDefault="00B607F8" w:rsidP="005D50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607F8" w:rsidRPr="005811DF" w:rsidRDefault="00B607F8" w:rsidP="005D50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07F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9E241C" w:rsidRDefault="009E241C" w:rsidP="00AD5B8D">
      <w:pPr>
        <w:spacing w:line="360" w:lineRule="auto"/>
        <w:jc w:val="both"/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B607F8">
        <w:t xml:space="preserve"> </w:t>
      </w:r>
      <w:r w:rsidR="009E241C">
        <w:t>nie krótszym niż 5</w:t>
      </w:r>
      <w:r w:rsidR="00B607F8" w:rsidRPr="0012155B">
        <w:t xml:space="preserve"> dni od dnia przesłania niniejszego zawiadomienia o wyborze najkorzystniejszej oferty</w:t>
      </w:r>
      <w:r w:rsidR="00B607F8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9E241C" w:rsidRPr="009E241C" w:rsidRDefault="009E241C" w:rsidP="009E241C">
      <w:pPr>
        <w:spacing w:line="360" w:lineRule="auto"/>
        <w:jc w:val="both"/>
        <w:rPr>
          <w:bCs/>
        </w:rPr>
      </w:pPr>
      <w:r w:rsidRPr="009E241C">
        <w:rPr>
          <w:bCs/>
        </w:rPr>
        <w:t xml:space="preserve">Umowa w przedmiotowej sprawie zostanie podpisana w siedzibie Zamawiającego w dniu </w:t>
      </w:r>
      <w:r w:rsidRPr="009E241C">
        <w:rPr>
          <w:b/>
          <w:bCs/>
        </w:rPr>
        <w:t>17.1</w:t>
      </w:r>
      <w:r>
        <w:rPr>
          <w:b/>
          <w:bCs/>
        </w:rPr>
        <w:t>2</w:t>
      </w:r>
      <w:r w:rsidRPr="009E241C">
        <w:rPr>
          <w:b/>
          <w:bCs/>
        </w:rPr>
        <w:t>.2012r</w:t>
      </w:r>
      <w:r w:rsidRPr="009E241C">
        <w:rPr>
          <w:bCs/>
        </w:rPr>
        <w:t>. Prosimy o stawiennictwo osób upoważnionych z Państwa strony do podpisania umowy w miejscu i terminie wskazanym powyżej.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Pr="00D87C07" w:rsidRDefault="00D87C07" w:rsidP="00D87C07">
      <w:pPr>
        <w:tabs>
          <w:tab w:val="left" w:pos="8820"/>
        </w:tabs>
        <w:spacing w:before="120" w:after="120"/>
        <w:ind w:left="4678"/>
        <w:jc w:val="center"/>
        <w:rPr>
          <w:b/>
          <w:sz w:val="28"/>
        </w:rPr>
      </w:pPr>
      <w:r w:rsidRPr="00D87C07">
        <w:rPr>
          <w:b/>
          <w:sz w:val="28"/>
        </w:rPr>
        <w:t>Kanclerz</w:t>
      </w:r>
    </w:p>
    <w:p w:rsidR="00D87C07" w:rsidRPr="00D87C07" w:rsidRDefault="00D87C07" w:rsidP="00D87C07">
      <w:pPr>
        <w:tabs>
          <w:tab w:val="left" w:pos="8820"/>
        </w:tabs>
        <w:spacing w:before="120" w:after="120"/>
        <w:ind w:left="4678"/>
        <w:jc w:val="center"/>
        <w:rPr>
          <w:b/>
          <w:sz w:val="28"/>
        </w:rPr>
      </w:pPr>
      <w:r w:rsidRPr="00D87C07">
        <w:rPr>
          <w:b/>
          <w:sz w:val="28"/>
        </w:rPr>
        <w:t>Politechniki Częstochowskiej</w:t>
      </w:r>
    </w:p>
    <w:p w:rsidR="00D87C07" w:rsidRPr="00D87C07" w:rsidRDefault="00D87C07" w:rsidP="00D87C07">
      <w:pPr>
        <w:tabs>
          <w:tab w:val="left" w:pos="8820"/>
        </w:tabs>
        <w:spacing w:before="120" w:after="120"/>
        <w:ind w:left="4678"/>
        <w:jc w:val="center"/>
        <w:rPr>
          <w:b/>
          <w:sz w:val="28"/>
        </w:rPr>
      </w:pPr>
      <w:r w:rsidRPr="00D87C07">
        <w:rPr>
          <w:b/>
          <w:sz w:val="28"/>
        </w:rPr>
        <w:t>mgr inż. Katarzyna Pikuła</w:t>
      </w:r>
    </w:p>
    <w:sectPr w:rsidR="00D87C07" w:rsidRPr="00D87C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DD4" w:rsidRDefault="00F42DD4">
      <w:r>
        <w:separator/>
      </w:r>
    </w:p>
  </w:endnote>
  <w:endnote w:type="continuationSeparator" w:id="0">
    <w:p w:rsidR="00F42DD4" w:rsidRDefault="00F42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7F8" w:rsidRDefault="00B607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2073D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073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7F8" w:rsidRDefault="00B607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DD4" w:rsidRDefault="00F42DD4">
      <w:r>
        <w:separator/>
      </w:r>
    </w:p>
  </w:footnote>
  <w:footnote w:type="continuationSeparator" w:id="0">
    <w:p w:rsidR="00F42DD4" w:rsidRDefault="00F42D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7F8" w:rsidRDefault="00B607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9E241C" w:rsidRPr="009E241C" w:rsidTr="005D50DF">
      <w:tc>
        <w:tcPr>
          <w:tcW w:w="3070" w:type="dxa"/>
          <w:vAlign w:val="center"/>
        </w:tcPr>
        <w:p w:rsidR="009E241C" w:rsidRPr="009E241C" w:rsidRDefault="0052073D" w:rsidP="009E241C"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>
                <wp:extent cx="1105535" cy="499745"/>
                <wp:effectExtent l="0" t="0" r="0" b="0"/>
                <wp:docPr id="1" name="Obraz 4" descr="INNOWACYJNA_GOSPODARK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INNOWACYJNA_GOSPODARK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5535" cy="499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vAlign w:val="center"/>
        </w:tcPr>
        <w:p w:rsidR="009E241C" w:rsidRPr="009E241C" w:rsidRDefault="009E241C" w:rsidP="009E241C">
          <w:pPr>
            <w:jc w:val="center"/>
            <w:rPr>
              <w:rFonts w:ascii="Tahoma" w:hAnsi="Tahoma" w:cs="Tahoma"/>
            </w:rPr>
          </w:pPr>
          <w:r w:rsidRPr="009E241C">
            <w:rPr>
              <w:rFonts w:ascii="Tahoma" w:hAnsi="Tahoma" w:cs="Tahoma"/>
            </w:rPr>
            <w:object w:dxaOrig="2535" w:dyaOrig="14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9pt;height:25.95pt" o:ole="">
                <v:imagedata r:id="rId2" o:title=""/>
              </v:shape>
              <o:OLEObject Type="Embed" ProgID="CorelDraw.Graphic.7" ShapeID="_x0000_i1025" DrawAspect="Content" ObjectID="_1416738052" r:id="rId3"/>
            </w:object>
          </w:r>
        </w:p>
      </w:tc>
      <w:tc>
        <w:tcPr>
          <w:tcW w:w="3071" w:type="dxa"/>
          <w:vAlign w:val="center"/>
        </w:tcPr>
        <w:p w:rsidR="009E241C" w:rsidRPr="009E241C" w:rsidRDefault="0052073D" w:rsidP="009E241C">
          <w:pPr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>
                <wp:extent cx="1297305" cy="446405"/>
                <wp:effectExtent l="0" t="0" r="0" b="0"/>
                <wp:docPr id="3" name="Obraz 5" descr="Nowy obr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" descr="Nowy obra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7305" cy="44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E241C" w:rsidRPr="009E241C" w:rsidTr="005D50DF">
      <w:trPr>
        <w:trHeight w:val="647"/>
      </w:trPr>
      <w:tc>
        <w:tcPr>
          <w:tcW w:w="9212" w:type="dxa"/>
          <w:gridSpan w:val="3"/>
          <w:vAlign w:val="center"/>
        </w:tcPr>
        <w:p w:rsidR="009E241C" w:rsidRPr="009E241C" w:rsidRDefault="009E241C" w:rsidP="009E241C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9E241C"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9E241C" w:rsidRPr="009E241C" w:rsidRDefault="009E241C" w:rsidP="009E241C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9E241C"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9E241C" w:rsidRPr="009E241C" w:rsidRDefault="009E241C" w:rsidP="009E241C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9E241C"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B607F8" w:rsidRDefault="00B607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7F8" w:rsidRDefault="00B607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B30"/>
    <w:rsid w:val="00034F15"/>
    <w:rsid w:val="000B6515"/>
    <w:rsid w:val="000D1E6C"/>
    <w:rsid w:val="000D6259"/>
    <w:rsid w:val="001F67FA"/>
    <w:rsid w:val="002371E6"/>
    <w:rsid w:val="00251690"/>
    <w:rsid w:val="002F587A"/>
    <w:rsid w:val="0033076C"/>
    <w:rsid w:val="003C27EC"/>
    <w:rsid w:val="004B5777"/>
    <w:rsid w:val="0052073D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C0372"/>
    <w:rsid w:val="00917FEB"/>
    <w:rsid w:val="00953D9A"/>
    <w:rsid w:val="009E241C"/>
    <w:rsid w:val="00AD5B8D"/>
    <w:rsid w:val="00AE6513"/>
    <w:rsid w:val="00B37924"/>
    <w:rsid w:val="00B607F8"/>
    <w:rsid w:val="00B91B30"/>
    <w:rsid w:val="00BA1245"/>
    <w:rsid w:val="00D26C67"/>
    <w:rsid w:val="00D5181E"/>
    <w:rsid w:val="00D87C07"/>
    <w:rsid w:val="00E05A7A"/>
    <w:rsid w:val="00E4520D"/>
    <w:rsid w:val="00EB4311"/>
    <w:rsid w:val="00EC0B00"/>
    <w:rsid w:val="00EF36C3"/>
    <w:rsid w:val="00F42DD4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2012-12-11T09:28:00Z</cp:lastPrinted>
  <dcterms:created xsi:type="dcterms:W3CDTF">2012-12-11T12:34:00Z</dcterms:created>
  <dcterms:modified xsi:type="dcterms:W3CDTF">2012-12-11T12:34:00Z</dcterms:modified>
</cp:coreProperties>
</file>