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spellStart"/>
      <w:r w:rsidRPr="00087510">
        <w:rPr>
          <w:rFonts w:ascii="Tahoma" w:hAnsi="Tahoma" w:cs="Tahoma"/>
          <w:b w:val="0"/>
          <w:sz w:val="16"/>
          <w:szCs w:val="16"/>
        </w:rPr>
        <w:t>Fax</w:t>
      </w:r>
      <w:proofErr w:type="spellEnd"/>
      <w:r w:rsidRPr="00087510">
        <w:rPr>
          <w:rFonts w:ascii="Tahoma" w:hAnsi="Tahoma" w:cs="Tahoma"/>
          <w:b w:val="0"/>
          <w:sz w:val="16"/>
          <w:szCs w:val="16"/>
        </w:rPr>
        <w:t xml:space="preserve">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D22945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r w:rsidR="00EC3E9B" w:rsidRPr="00EC3E9B">
        <w:rPr>
          <w:rFonts w:ascii="Tahoma" w:hAnsi="Tahoma" w:cs="Tahoma"/>
          <w:bCs/>
          <w:sz w:val="16"/>
          <w:szCs w:val="16"/>
        </w:rPr>
        <w:t>Dostawa sprzętu dla jednostek organizacyjnych Politechniki Częstochowskiej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EC3E9B" w:rsidRPr="00EC3E9B">
        <w:rPr>
          <w:rFonts w:ascii="Tahoma" w:hAnsi="Tahoma" w:cs="Tahoma"/>
          <w:bCs/>
          <w:sz w:val="16"/>
          <w:szCs w:val="16"/>
        </w:rPr>
        <w:t>ZP/D-97/A/12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p w:rsidR="00034C05" w:rsidRDefault="00034C0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/>
      </w:tblPr>
      <w:tblGrid>
        <w:gridCol w:w="9210"/>
      </w:tblGrid>
      <w:tr w:rsidR="00EC3E9B" w:rsidTr="00642E3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EC3E9B" w:rsidRDefault="00EC3E9B" w:rsidP="00642E30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EC3E9B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EC3E9B" w:rsidRDefault="00EC3E9B" w:rsidP="00642E30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C3E9B">
              <w:rPr>
                <w:rFonts w:ascii="Tahoma" w:hAnsi="Tahoma" w:cs="Tahoma"/>
                <w:sz w:val="16"/>
                <w:szCs w:val="16"/>
              </w:rPr>
              <w:t xml:space="preserve">Dostawa mieszadła magnetycznego </w:t>
            </w:r>
            <w:r w:rsidR="007F2CF4" w:rsidRPr="007F2CF4">
              <w:rPr>
                <w:rFonts w:ascii="Tahoma" w:hAnsi="Tahoma" w:cs="Tahoma"/>
                <w:sz w:val="16"/>
                <w:szCs w:val="16"/>
              </w:rPr>
              <w:t>(1 szt.)</w:t>
            </w:r>
            <w:r w:rsidR="0049492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C3E9B">
              <w:rPr>
                <w:rFonts w:ascii="Tahoma" w:hAnsi="Tahoma" w:cs="Tahoma"/>
                <w:sz w:val="16"/>
                <w:szCs w:val="16"/>
              </w:rPr>
              <w:t>dla Wydziału Inżynierii Procesowej, Materiałowej i Fizyki Stosowanej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EC3E9B" w:rsidRPr="00087510" w:rsidRDefault="00034C05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brutto</w:t>
            </w:r>
            <w:r w:rsidR="00EC3E9B" w:rsidRPr="00087510">
              <w:rPr>
                <w:rFonts w:ascii="Tahoma" w:hAnsi="Tahoma" w:cs="Tahoma"/>
                <w:b/>
                <w:sz w:val="16"/>
                <w:szCs w:val="16"/>
              </w:rPr>
              <w:t xml:space="preserve">:  </w:t>
            </w:r>
            <w:r w:rsidR="00EC3E9B"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EC3E9B" w:rsidRPr="00087510" w:rsidRDefault="00034C05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cena netto</w:t>
            </w:r>
            <w:r w:rsidR="00EC3E9B" w:rsidRPr="00087510">
              <w:rPr>
                <w:rFonts w:ascii="Tahoma" w:hAnsi="Tahoma" w:cs="Tahoma"/>
                <w:b/>
                <w:sz w:val="16"/>
                <w:szCs w:val="16"/>
              </w:rPr>
              <w:t>:</w:t>
            </w:r>
            <w:r w:rsidR="00EC3E9B"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EC3E9B" w:rsidRPr="00087510" w:rsidRDefault="00EC3E9B" w:rsidP="00642E30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EC3E9B" w:rsidRPr="00087510" w:rsidRDefault="00EC3E9B" w:rsidP="00642E30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D22945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D22945">
              <w:rPr>
                <w:rFonts w:ascii="Tahoma" w:hAnsi="Tahoma" w:cs="Tahoma"/>
                <w:b w:val="0"/>
                <w:sz w:val="16"/>
                <w:szCs w:val="16"/>
              </w:rPr>
              <w:t xml:space="preserve"> zgodnie ze SIWZ</w:t>
            </w:r>
          </w:p>
          <w:p w:rsidR="00EC3E9B" w:rsidRPr="00087510" w:rsidRDefault="00EC3E9B" w:rsidP="00642E3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EC3E9B" w:rsidRPr="00EA385E" w:rsidRDefault="00EC3E9B" w:rsidP="00642E3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C3E9B" w:rsidTr="00642E3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EC3E9B" w:rsidRDefault="00EC3E9B" w:rsidP="00642E30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EC3E9B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EC3E9B" w:rsidRDefault="00EC3E9B" w:rsidP="00642E30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C3E9B">
              <w:rPr>
                <w:rFonts w:ascii="Tahoma" w:hAnsi="Tahoma" w:cs="Tahoma"/>
                <w:sz w:val="16"/>
                <w:szCs w:val="16"/>
              </w:rPr>
              <w:t xml:space="preserve">Dostawa pompy próżniowej </w:t>
            </w:r>
            <w:r w:rsidR="007F2CF4" w:rsidRPr="007F2CF4">
              <w:rPr>
                <w:rFonts w:ascii="Tahoma" w:hAnsi="Tahoma" w:cs="Tahoma"/>
                <w:sz w:val="16"/>
                <w:szCs w:val="16"/>
              </w:rPr>
              <w:t>(1 szt.)</w:t>
            </w:r>
            <w:r w:rsidR="007F2CF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C3E9B">
              <w:rPr>
                <w:rFonts w:ascii="Tahoma" w:hAnsi="Tahoma" w:cs="Tahoma"/>
                <w:sz w:val="16"/>
                <w:szCs w:val="16"/>
              </w:rPr>
              <w:t>dla Wydziału Inżynierii Procesowej, Materiałowej i Fizyki Stosowanej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EC3E9B" w:rsidRPr="00087510" w:rsidRDefault="00034C05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brutto</w:t>
            </w:r>
            <w:r w:rsidR="00EC3E9B" w:rsidRPr="00087510">
              <w:rPr>
                <w:rFonts w:ascii="Tahoma" w:hAnsi="Tahoma" w:cs="Tahoma"/>
                <w:b/>
                <w:sz w:val="16"/>
                <w:szCs w:val="16"/>
              </w:rPr>
              <w:t xml:space="preserve">:  </w:t>
            </w:r>
            <w:r w:rsidR="00EC3E9B"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EC3E9B" w:rsidRPr="00087510" w:rsidRDefault="00034C05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cena netto</w:t>
            </w:r>
            <w:r w:rsidR="00EC3E9B" w:rsidRPr="00087510">
              <w:rPr>
                <w:rFonts w:ascii="Tahoma" w:hAnsi="Tahoma" w:cs="Tahoma"/>
                <w:b/>
                <w:sz w:val="16"/>
                <w:szCs w:val="16"/>
              </w:rPr>
              <w:t>:</w:t>
            </w:r>
            <w:r w:rsidR="00EC3E9B"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EC3E9B" w:rsidRPr="00087510" w:rsidRDefault="00EC3E9B" w:rsidP="00642E30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EC3E9B" w:rsidRPr="00087510" w:rsidRDefault="00EC3E9B" w:rsidP="00642E30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D22945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D22945">
              <w:rPr>
                <w:rFonts w:ascii="Tahoma" w:hAnsi="Tahoma" w:cs="Tahoma"/>
                <w:b w:val="0"/>
                <w:sz w:val="16"/>
                <w:szCs w:val="16"/>
              </w:rPr>
              <w:t xml:space="preserve"> zgodnie ze SIWZ</w:t>
            </w:r>
          </w:p>
          <w:p w:rsidR="00EC3E9B" w:rsidRPr="00087510" w:rsidRDefault="00EC3E9B" w:rsidP="00642E3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EC3E9B" w:rsidRPr="00EA385E" w:rsidRDefault="00EC3E9B" w:rsidP="00642E3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C3E9B" w:rsidTr="00642E3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EC3E9B" w:rsidRDefault="00EC3E9B" w:rsidP="00642E30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EC3E9B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EC3E9B" w:rsidRDefault="00B875CE" w:rsidP="00642E30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Dostawa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Ph-metru</w:t>
            </w:r>
            <w:proofErr w:type="spellEnd"/>
            <w:r w:rsidR="00EC3E9B" w:rsidRPr="00EC3E9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7F2CF4" w:rsidRPr="007F2CF4">
              <w:rPr>
                <w:rFonts w:ascii="Tahoma" w:hAnsi="Tahoma" w:cs="Tahoma"/>
                <w:sz w:val="16"/>
                <w:szCs w:val="16"/>
              </w:rPr>
              <w:t>(1 szt.)</w:t>
            </w:r>
            <w:r w:rsidR="007F2CF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EC3E9B" w:rsidRPr="00EC3E9B">
              <w:rPr>
                <w:rFonts w:ascii="Tahoma" w:hAnsi="Tahoma" w:cs="Tahoma"/>
                <w:sz w:val="16"/>
                <w:szCs w:val="16"/>
              </w:rPr>
              <w:t>dla Wydziału Inżynierii Procesowej, Materiałowej i Fizyki Stosowanej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EC3E9B" w:rsidRPr="00087510" w:rsidRDefault="00034C05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brutto</w:t>
            </w:r>
            <w:r w:rsidR="00EC3E9B" w:rsidRPr="00087510">
              <w:rPr>
                <w:rFonts w:ascii="Tahoma" w:hAnsi="Tahoma" w:cs="Tahoma"/>
                <w:b/>
                <w:sz w:val="16"/>
                <w:szCs w:val="16"/>
              </w:rPr>
              <w:t xml:space="preserve">:  </w:t>
            </w:r>
            <w:r w:rsidR="00EC3E9B"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EC3E9B" w:rsidRPr="00087510" w:rsidRDefault="00034C05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cena netto</w:t>
            </w:r>
            <w:r w:rsidR="00EC3E9B" w:rsidRPr="00087510">
              <w:rPr>
                <w:rFonts w:ascii="Tahoma" w:hAnsi="Tahoma" w:cs="Tahoma"/>
                <w:b/>
                <w:sz w:val="16"/>
                <w:szCs w:val="16"/>
              </w:rPr>
              <w:t>:</w:t>
            </w:r>
            <w:r w:rsidR="00EC3E9B"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EC3E9B" w:rsidRPr="00087510" w:rsidRDefault="00EC3E9B" w:rsidP="00642E30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EC3E9B" w:rsidRPr="00087510" w:rsidRDefault="00EC3E9B" w:rsidP="00642E30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D22945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D22945">
              <w:rPr>
                <w:rFonts w:ascii="Tahoma" w:hAnsi="Tahoma" w:cs="Tahoma"/>
                <w:b w:val="0"/>
                <w:sz w:val="16"/>
                <w:szCs w:val="16"/>
              </w:rPr>
              <w:t xml:space="preserve"> zgodnie ze SIWZ</w:t>
            </w:r>
          </w:p>
          <w:p w:rsidR="00EC3E9B" w:rsidRPr="00EA385E" w:rsidRDefault="00EC3E9B" w:rsidP="00642E3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lastRenderedPageBreak/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EC3E9B" w:rsidTr="00642E3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EC3E9B" w:rsidRDefault="00EC3E9B" w:rsidP="00642E30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 xml:space="preserve">Realizację zadania nr </w:t>
            </w:r>
            <w:r w:rsidRPr="00EC3E9B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EC3E9B" w:rsidRDefault="00EC3E9B" w:rsidP="00642E30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C3E9B">
              <w:rPr>
                <w:rFonts w:ascii="Tahoma" w:hAnsi="Tahoma" w:cs="Tahoma"/>
                <w:sz w:val="16"/>
                <w:szCs w:val="16"/>
              </w:rPr>
              <w:t xml:space="preserve">Dostawa mieszadła magnetycznego wielopolowego </w:t>
            </w:r>
            <w:r w:rsidR="007F2CF4" w:rsidRPr="007F2CF4">
              <w:rPr>
                <w:rFonts w:ascii="Tahoma" w:hAnsi="Tahoma" w:cs="Tahoma"/>
                <w:sz w:val="16"/>
                <w:szCs w:val="16"/>
              </w:rPr>
              <w:t>(1 szt.)</w:t>
            </w:r>
            <w:r w:rsidR="007F2CF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C3E9B">
              <w:rPr>
                <w:rFonts w:ascii="Tahoma" w:hAnsi="Tahoma" w:cs="Tahoma"/>
                <w:sz w:val="16"/>
                <w:szCs w:val="16"/>
              </w:rPr>
              <w:t>dla Wydziału Inżynierii Procesowej, Materiałowej i Fizyki Stosowanej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EC3E9B" w:rsidRPr="00087510" w:rsidRDefault="00034C05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brutto</w:t>
            </w:r>
            <w:r w:rsidR="00EC3E9B" w:rsidRPr="00087510">
              <w:rPr>
                <w:rFonts w:ascii="Tahoma" w:hAnsi="Tahoma" w:cs="Tahoma"/>
                <w:b/>
                <w:sz w:val="16"/>
                <w:szCs w:val="16"/>
              </w:rPr>
              <w:t xml:space="preserve">:  </w:t>
            </w:r>
            <w:r w:rsidR="00EC3E9B"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EC3E9B" w:rsidRPr="00087510" w:rsidRDefault="00034C05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cena netto</w:t>
            </w:r>
            <w:r w:rsidR="00EC3E9B" w:rsidRPr="00087510">
              <w:rPr>
                <w:rFonts w:ascii="Tahoma" w:hAnsi="Tahoma" w:cs="Tahoma"/>
                <w:b/>
                <w:sz w:val="16"/>
                <w:szCs w:val="16"/>
              </w:rPr>
              <w:t>:</w:t>
            </w:r>
            <w:r w:rsidR="00EC3E9B"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EC3E9B" w:rsidRPr="00087510" w:rsidRDefault="00EC3E9B" w:rsidP="00642E30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EC3E9B" w:rsidRPr="00087510" w:rsidRDefault="00EC3E9B" w:rsidP="00642E30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D22945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D22945">
              <w:rPr>
                <w:rFonts w:ascii="Tahoma" w:hAnsi="Tahoma" w:cs="Tahoma"/>
                <w:b w:val="0"/>
                <w:sz w:val="16"/>
                <w:szCs w:val="16"/>
              </w:rPr>
              <w:t xml:space="preserve"> zgodnie ze SIWZ</w:t>
            </w:r>
          </w:p>
          <w:p w:rsidR="00EC3E9B" w:rsidRPr="00087510" w:rsidRDefault="00EC3E9B" w:rsidP="00642E3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EC3E9B" w:rsidRPr="00EA385E" w:rsidRDefault="00EC3E9B" w:rsidP="00642E3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C3E9B" w:rsidTr="00642E3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EC3E9B" w:rsidRDefault="00EC3E9B" w:rsidP="00642E30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EC3E9B">
              <w:rPr>
                <w:rFonts w:ascii="Tahoma" w:hAnsi="Tahoma" w:cs="Tahoma"/>
                <w:sz w:val="16"/>
                <w:szCs w:val="16"/>
              </w:rPr>
              <w:t>5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EC3E9B" w:rsidRDefault="00B875CE" w:rsidP="00642E30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Dostawa spektrometru</w:t>
            </w:r>
            <w:r w:rsidR="00EC3E9B" w:rsidRPr="00EC3E9B">
              <w:rPr>
                <w:rFonts w:ascii="Tahoma" w:hAnsi="Tahoma" w:cs="Tahoma"/>
                <w:sz w:val="16"/>
                <w:szCs w:val="16"/>
              </w:rPr>
              <w:t xml:space="preserve"> na zakres nie mniej niż</w:t>
            </w:r>
            <w:r>
              <w:rPr>
                <w:rFonts w:ascii="Tahoma" w:hAnsi="Tahoma" w:cs="Tahoma"/>
                <w:sz w:val="16"/>
                <w:szCs w:val="16"/>
              </w:rPr>
              <w:t xml:space="preserve"> 250nm - 400nm oraz spektrometru</w:t>
            </w:r>
            <w:r w:rsidR="00EC3E9B" w:rsidRPr="00EC3E9B">
              <w:rPr>
                <w:rFonts w:ascii="Tahoma" w:hAnsi="Tahoma" w:cs="Tahoma"/>
                <w:sz w:val="16"/>
                <w:szCs w:val="16"/>
              </w:rPr>
              <w:t xml:space="preserve"> na zakres nie mniej niż 500nm - 1000nm dla Wydziału Elektrycznego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EC3E9B" w:rsidRPr="00087510" w:rsidRDefault="00034C05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brutto</w:t>
            </w:r>
            <w:r w:rsidR="00EC3E9B" w:rsidRPr="00087510">
              <w:rPr>
                <w:rFonts w:ascii="Tahoma" w:hAnsi="Tahoma" w:cs="Tahoma"/>
                <w:b/>
                <w:sz w:val="16"/>
                <w:szCs w:val="16"/>
              </w:rPr>
              <w:t xml:space="preserve">:  </w:t>
            </w:r>
            <w:r w:rsidR="00EC3E9B"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EC3E9B" w:rsidRPr="00087510" w:rsidRDefault="00034C05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cena netto</w:t>
            </w:r>
            <w:r w:rsidR="00EC3E9B" w:rsidRPr="00087510">
              <w:rPr>
                <w:rFonts w:ascii="Tahoma" w:hAnsi="Tahoma" w:cs="Tahoma"/>
                <w:b/>
                <w:sz w:val="16"/>
                <w:szCs w:val="16"/>
              </w:rPr>
              <w:t>:</w:t>
            </w:r>
            <w:r w:rsidR="00EC3E9B"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EC3E9B" w:rsidRPr="00087510" w:rsidRDefault="00EC3E9B" w:rsidP="00642E30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EC3E9B" w:rsidRPr="00087510" w:rsidRDefault="00EC3E9B" w:rsidP="00642E30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D22945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D22945">
              <w:rPr>
                <w:rFonts w:ascii="Tahoma" w:hAnsi="Tahoma" w:cs="Tahoma"/>
                <w:b w:val="0"/>
                <w:sz w:val="16"/>
                <w:szCs w:val="16"/>
              </w:rPr>
              <w:t xml:space="preserve"> zgodnie ze SIWZ</w:t>
            </w:r>
          </w:p>
          <w:p w:rsidR="00EC3E9B" w:rsidRPr="00087510" w:rsidRDefault="00EC3E9B" w:rsidP="00642E3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EC3E9B" w:rsidRPr="00EA385E" w:rsidRDefault="00EC3E9B" w:rsidP="00642E3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C3E9B" w:rsidTr="00642E3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EC3E9B" w:rsidRDefault="00EC3E9B" w:rsidP="00642E30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EC3E9B">
              <w:rPr>
                <w:rFonts w:ascii="Tahoma" w:hAnsi="Tahoma" w:cs="Tahoma"/>
                <w:sz w:val="16"/>
                <w:szCs w:val="16"/>
              </w:rPr>
              <w:t>6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EC3E9B" w:rsidRDefault="00EC3E9B" w:rsidP="00642E30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C3E9B">
              <w:rPr>
                <w:rFonts w:ascii="Tahoma" w:hAnsi="Tahoma" w:cs="Tahoma"/>
                <w:sz w:val="16"/>
                <w:szCs w:val="16"/>
              </w:rPr>
              <w:t xml:space="preserve">Dostawa naczynia </w:t>
            </w:r>
            <w:proofErr w:type="spellStart"/>
            <w:r w:rsidRPr="00EC3E9B">
              <w:rPr>
                <w:rFonts w:ascii="Tahoma" w:hAnsi="Tahoma" w:cs="Tahoma"/>
                <w:sz w:val="16"/>
                <w:szCs w:val="16"/>
              </w:rPr>
              <w:t>dewara</w:t>
            </w:r>
            <w:proofErr w:type="spellEnd"/>
            <w:r w:rsidRPr="00EC3E9B">
              <w:rPr>
                <w:rFonts w:ascii="Tahoma" w:hAnsi="Tahoma" w:cs="Tahoma"/>
                <w:sz w:val="16"/>
                <w:szCs w:val="16"/>
              </w:rPr>
              <w:t xml:space="preserve"> do ciekłego azotu wraz z osprzętem dla Wydziału Elektrycznego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EC3E9B" w:rsidRPr="00087510" w:rsidRDefault="00034C05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brutto</w:t>
            </w:r>
            <w:r w:rsidR="00EC3E9B" w:rsidRPr="00087510">
              <w:rPr>
                <w:rFonts w:ascii="Tahoma" w:hAnsi="Tahoma" w:cs="Tahoma"/>
                <w:b/>
                <w:sz w:val="16"/>
                <w:szCs w:val="16"/>
              </w:rPr>
              <w:t xml:space="preserve">:  </w:t>
            </w:r>
            <w:r w:rsidR="00EC3E9B"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EC3E9B" w:rsidRPr="00087510" w:rsidRDefault="00034C05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cena netto</w:t>
            </w:r>
            <w:r w:rsidR="00EC3E9B" w:rsidRPr="00087510">
              <w:rPr>
                <w:rFonts w:ascii="Tahoma" w:hAnsi="Tahoma" w:cs="Tahoma"/>
                <w:b/>
                <w:sz w:val="16"/>
                <w:szCs w:val="16"/>
              </w:rPr>
              <w:t>:</w:t>
            </w:r>
            <w:r w:rsidR="00EC3E9B"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EC3E9B" w:rsidRPr="00087510" w:rsidRDefault="00EC3E9B" w:rsidP="00642E30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EC3E9B" w:rsidRPr="00087510" w:rsidRDefault="00EC3E9B" w:rsidP="00642E30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D22945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D22945">
              <w:rPr>
                <w:rFonts w:ascii="Tahoma" w:hAnsi="Tahoma" w:cs="Tahoma"/>
                <w:b w:val="0"/>
                <w:sz w:val="16"/>
                <w:szCs w:val="16"/>
              </w:rPr>
              <w:t xml:space="preserve"> zgodnie ze SIWZ</w:t>
            </w:r>
          </w:p>
          <w:p w:rsidR="00EC3E9B" w:rsidRPr="00087510" w:rsidRDefault="00EC3E9B" w:rsidP="00642E3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EC3E9B" w:rsidRPr="00EA385E" w:rsidRDefault="00EC3E9B" w:rsidP="00642E3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C3E9B" w:rsidTr="00642E3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EC3E9B" w:rsidRDefault="00EC3E9B" w:rsidP="00642E30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EC3E9B">
              <w:rPr>
                <w:rFonts w:ascii="Tahoma" w:hAnsi="Tahoma" w:cs="Tahoma"/>
                <w:sz w:val="16"/>
                <w:szCs w:val="16"/>
              </w:rPr>
              <w:t>7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EC3E9B" w:rsidRDefault="00EC3E9B" w:rsidP="00642E30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C3E9B">
              <w:rPr>
                <w:rFonts w:ascii="Tahoma" w:hAnsi="Tahoma" w:cs="Tahoma"/>
                <w:sz w:val="16"/>
                <w:szCs w:val="16"/>
              </w:rPr>
              <w:t>Dostawa elektronicznego czujnika siły (dynamometru) o zakresie pomiarowym do 0-50 N z możliwością połączenia do komputera i oprogramowaniem dla Instytutu Technologii Mechanicznych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EC3E9B" w:rsidRPr="00087510" w:rsidRDefault="00034C05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brutto</w:t>
            </w:r>
            <w:r w:rsidR="00EC3E9B" w:rsidRPr="00087510">
              <w:rPr>
                <w:rFonts w:ascii="Tahoma" w:hAnsi="Tahoma" w:cs="Tahoma"/>
                <w:b/>
                <w:sz w:val="16"/>
                <w:szCs w:val="16"/>
              </w:rPr>
              <w:t xml:space="preserve">:  </w:t>
            </w:r>
            <w:r w:rsidR="00EC3E9B"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EC3E9B" w:rsidRPr="00087510" w:rsidRDefault="00034C05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cena netto</w:t>
            </w:r>
            <w:r w:rsidR="00EC3E9B" w:rsidRPr="00087510">
              <w:rPr>
                <w:rFonts w:ascii="Tahoma" w:hAnsi="Tahoma" w:cs="Tahoma"/>
                <w:b/>
                <w:sz w:val="16"/>
                <w:szCs w:val="16"/>
              </w:rPr>
              <w:t>:</w:t>
            </w:r>
            <w:r w:rsidR="00EC3E9B"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EC3E9B" w:rsidRPr="00087510" w:rsidRDefault="00EC3E9B" w:rsidP="00642E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EC3E9B" w:rsidRPr="00087510" w:rsidRDefault="00EC3E9B" w:rsidP="00642E30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EC3E9B" w:rsidRPr="00087510" w:rsidRDefault="00EC3E9B" w:rsidP="00642E30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D22945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Termin realizacji:</w:t>
            </w:r>
            <w:r w:rsidRPr="00D22945">
              <w:rPr>
                <w:rFonts w:ascii="Tahoma" w:hAnsi="Tahoma" w:cs="Tahoma"/>
                <w:b w:val="0"/>
                <w:sz w:val="16"/>
                <w:szCs w:val="16"/>
              </w:rPr>
              <w:t xml:space="preserve"> zgodnie ze SIWZ</w:t>
            </w:r>
          </w:p>
          <w:p w:rsidR="00EC3E9B" w:rsidRPr="00087510" w:rsidRDefault="00EC3E9B" w:rsidP="00642E3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EC3E9B" w:rsidRPr="00EA385E" w:rsidRDefault="00EC3E9B" w:rsidP="00642E3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77101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Załąc</w:t>
      </w:r>
      <w:r w:rsidR="00554AE8">
        <w:rPr>
          <w:rFonts w:ascii="Tahoma" w:hAnsi="Tahoma" w:cs="Tahoma"/>
          <w:sz w:val="16"/>
          <w:szCs w:val="16"/>
          <w:u w:val="single"/>
        </w:rPr>
        <w:t>znikami do niniejszej oferty są</w:t>
      </w:r>
      <w:r w:rsidRPr="00087510">
        <w:rPr>
          <w:rFonts w:ascii="Tahoma" w:hAnsi="Tahoma" w:cs="Tahoma"/>
          <w:sz w:val="16"/>
          <w:szCs w:val="16"/>
          <w:u w:val="single"/>
        </w:rPr>
        <w:t xml:space="preserve">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 w:rsidSect="00B216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6945" w:rsidRDefault="008E6945" w:rsidP="00B21603">
      <w:r>
        <w:separator/>
      </w:r>
    </w:p>
  </w:endnote>
  <w:endnote w:type="continuationSeparator" w:id="0">
    <w:p w:rsidR="008E6945" w:rsidRDefault="008E6945" w:rsidP="00B216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3F31B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8E694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3F31BA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49492B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49492B">
      <w:rPr>
        <w:rStyle w:val="Numerstrony"/>
        <w:rFonts w:ascii="Tahoma" w:hAnsi="Tahoma" w:cs="Tahoma"/>
        <w:noProof/>
        <w:sz w:val="16"/>
      </w:rPr>
      <w:t>3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8E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8E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6945" w:rsidRDefault="008E6945" w:rsidP="00B21603">
      <w:r>
        <w:separator/>
      </w:r>
    </w:p>
  </w:footnote>
  <w:footnote w:type="continuationSeparator" w:id="0">
    <w:p w:rsidR="008E6945" w:rsidRDefault="008E6945" w:rsidP="00B216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8E694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Pr="00EE5D84" w:rsidRDefault="008E6945" w:rsidP="00EE5D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8E694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3E9B"/>
    <w:rsid w:val="00034C05"/>
    <w:rsid w:val="001008BA"/>
    <w:rsid w:val="002F3537"/>
    <w:rsid w:val="003F31BA"/>
    <w:rsid w:val="0049492B"/>
    <w:rsid w:val="00543DE3"/>
    <w:rsid w:val="00554AE8"/>
    <w:rsid w:val="0077101E"/>
    <w:rsid w:val="007A28B5"/>
    <w:rsid w:val="007F2CF4"/>
    <w:rsid w:val="00851EB9"/>
    <w:rsid w:val="008E6945"/>
    <w:rsid w:val="00A94081"/>
    <w:rsid w:val="00B21603"/>
    <w:rsid w:val="00B875CE"/>
    <w:rsid w:val="00D22945"/>
    <w:rsid w:val="00D40DD8"/>
    <w:rsid w:val="00E02776"/>
    <w:rsid w:val="00E05E12"/>
    <w:rsid w:val="00EC3E9B"/>
    <w:rsid w:val="00F63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1159</Words>
  <Characters>6956</Characters>
  <Application>Microsoft Office Word</Application>
  <DocSecurity>0</DocSecurity>
  <Lines>57</Lines>
  <Paragraphs>16</Paragraphs>
  <ScaleCrop>false</ScaleCrop>
  <Company/>
  <LinksUpToDate>false</LinksUpToDate>
  <CharactersWithSpaces>8099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3</cp:revision>
  <cp:lastPrinted>2012-11-20T09:43:00Z</cp:lastPrinted>
  <dcterms:created xsi:type="dcterms:W3CDTF">2012-11-20T10:18:00Z</dcterms:created>
  <dcterms:modified xsi:type="dcterms:W3CDTF">2012-11-20T10:19:00Z</dcterms:modified>
</cp:coreProperties>
</file>