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6D5563" w:rsidRPr="006D5563">
        <w:rPr>
          <w:b/>
          <w:i w:val="0"/>
        </w:rPr>
        <w:t>2</w:t>
      </w:r>
    </w:p>
    <w:p w:rsidR="00CB6204" w:rsidRDefault="00BA5083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6D5563" w:rsidRPr="006D556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6D5563" w:rsidP="009A21D7">
      <w:pPr>
        <w:pStyle w:val="Tekstpodstawowywcity"/>
        <w:spacing w:line="360" w:lineRule="auto"/>
        <w:ind w:firstLine="0"/>
      </w:pPr>
      <w:r w:rsidRPr="006D5563">
        <w:rPr>
          <w:b/>
        </w:rPr>
        <w:t>Dostawa blach aluminiowych w gatunku 2024 T3</w:t>
      </w:r>
      <w:r w:rsidR="00A46EFE">
        <w:t xml:space="preserve"> </w:t>
      </w:r>
      <w:r w:rsidR="00BA5083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BA5083" w:rsidRPr="009314CB">
        <w:rPr>
          <w:rFonts w:ascii="Tahoma" w:hAnsi="Tahoma" w:cs="Tahoma"/>
          <w:b/>
          <w:sz w:val="20"/>
        </w:rPr>
        <w:t>spr</w:t>
      </w:r>
      <w:proofErr w:type="spellEnd"/>
      <w:r w:rsidR="00BA5083" w:rsidRPr="009314CB">
        <w:rPr>
          <w:rFonts w:ascii="Tahoma" w:hAnsi="Tahoma" w:cs="Tahoma"/>
          <w:b/>
          <w:sz w:val="20"/>
        </w:rPr>
        <w:t>. nr rej.</w:t>
      </w:r>
      <w:r w:rsidR="00BA5083" w:rsidRPr="009314CB">
        <w:rPr>
          <w:rFonts w:ascii="Tahoma" w:hAnsi="Tahoma" w:cs="Tahoma"/>
          <w:sz w:val="20"/>
        </w:rPr>
        <w:t xml:space="preserve"> </w:t>
      </w:r>
      <w:r w:rsidR="00BA5083" w:rsidRPr="00BE3CF7">
        <w:rPr>
          <w:rFonts w:ascii="Tahoma" w:hAnsi="Tahoma" w:cs="Tahoma"/>
          <w:b/>
          <w:sz w:val="20"/>
        </w:rPr>
        <w:t>ZP/D-95/A/12</w:t>
      </w:r>
      <w:bookmarkStart w:id="0" w:name="_GoBack"/>
      <w:bookmarkEnd w:id="0"/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4C4" w:rsidRDefault="00BE34C4">
      <w:r>
        <w:separator/>
      </w:r>
    </w:p>
  </w:endnote>
  <w:endnote w:type="continuationSeparator" w:id="0">
    <w:p w:rsidR="00BE34C4" w:rsidRDefault="00BE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508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BA5083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BA5083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63" w:rsidRDefault="006D55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4C4" w:rsidRDefault="00BE34C4">
      <w:r>
        <w:separator/>
      </w:r>
    </w:p>
  </w:footnote>
  <w:footnote w:type="continuationSeparator" w:id="0">
    <w:p w:rsidR="00BE34C4" w:rsidRDefault="00BE3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63" w:rsidRDefault="006D55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B1026B" w:rsidRPr="00B1026B" w:rsidTr="00736387">
      <w:tc>
        <w:tcPr>
          <w:tcW w:w="3070" w:type="dxa"/>
          <w:vAlign w:val="center"/>
        </w:tcPr>
        <w:p w:rsidR="00B1026B" w:rsidRPr="00B1026B" w:rsidRDefault="00BA5083" w:rsidP="00B1026B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pt;height:39.7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B1026B" w:rsidRPr="00B1026B" w:rsidRDefault="00B1026B" w:rsidP="00B1026B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B1026B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5pt;height:26.25pt" o:ole="">
                <v:imagedata r:id="rId2" o:title=""/>
              </v:shape>
              <o:OLEObject Type="Embed" ProgID="CorelDraw.Graphic.7" ShapeID="_x0000_i1026" DrawAspect="Content" ObjectID="_1414834568" r:id="rId3"/>
            </w:object>
          </w:r>
        </w:p>
      </w:tc>
      <w:tc>
        <w:tcPr>
          <w:tcW w:w="3071" w:type="dxa"/>
          <w:vAlign w:val="center"/>
        </w:tcPr>
        <w:p w:rsidR="00B1026B" w:rsidRPr="00B1026B" w:rsidRDefault="00BA5083" w:rsidP="00B1026B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pt;height:35.25pt;visibility:visible">
                <v:imagedata r:id="rId4" o:title="Nowy obraz"/>
              </v:shape>
            </w:pict>
          </w:r>
        </w:p>
      </w:tc>
    </w:tr>
    <w:tr w:rsidR="00B1026B" w:rsidRPr="00B1026B" w:rsidTr="00736387">
      <w:trPr>
        <w:trHeight w:val="647"/>
      </w:trPr>
      <w:tc>
        <w:tcPr>
          <w:tcW w:w="9212" w:type="dxa"/>
          <w:gridSpan w:val="3"/>
          <w:vAlign w:val="center"/>
        </w:tcPr>
        <w:p w:rsidR="00B1026B" w:rsidRPr="00B1026B" w:rsidRDefault="00B1026B" w:rsidP="00B1026B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B1026B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B1026B" w:rsidRPr="00B1026B" w:rsidRDefault="00B1026B" w:rsidP="00B1026B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B1026B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B1026B" w:rsidRPr="00B1026B" w:rsidRDefault="00B1026B" w:rsidP="00B1026B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B1026B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6D5563" w:rsidRDefault="006D55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563" w:rsidRDefault="006D55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34C4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6D5563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1026B"/>
    <w:rsid w:val="00B26102"/>
    <w:rsid w:val="00B9079F"/>
    <w:rsid w:val="00BA5083"/>
    <w:rsid w:val="00BE34C4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870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2012-11-19T11:49:00Z</dcterms:created>
  <dcterms:modified xsi:type="dcterms:W3CDTF">2012-11-19T11:49:00Z</dcterms:modified>
</cp:coreProperties>
</file>