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8707D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707D7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8707D7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8707D7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707D7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8707D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707D7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707D7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8707D7" w:rsidRPr="008707D7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8707D7" w:rsidRPr="008707D7">
        <w:rPr>
          <w:rFonts w:ascii="Tahoma" w:hAnsi="Tahoma" w:cs="Tahoma"/>
          <w:b/>
          <w:sz w:val="18"/>
          <w:szCs w:val="18"/>
        </w:rPr>
        <w:t>Dostawa sprzętu i oprogramowania komputerowego dla Wydziału Inżynierii Procesowej, Materiałowej i Fizyki Stosowanej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8707D7" w:rsidRPr="008707D7">
        <w:rPr>
          <w:rFonts w:ascii="Tahoma" w:hAnsi="Tahoma" w:cs="Tahoma"/>
          <w:b/>
          <w:sz w:val="18"/>
          <w:szCs w:val="18"/>
        </w:rPr>
        <w:t>ZP/DK-39/12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8707D7" w:rsidRPr="00036A09" w:rsidTr="005F6C6D"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707D7">
              <w:rPr>
                <w:rFonts w:ascii="Tahoma" w:hAnsi="Tahoma" w:cs="Tahoma"/>
                <w:sz w:val="18"/>
                <w:szCs w:val="18"/>
              </w:rPr>
              <w:t>Trzy komputery przenośne typu notebook z oprogramowaniem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707D7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707D7" w:rsidRPr="00B17D3E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707D7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4A56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684A56" w:rsidRPr="00036A09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8707D7" w:rsidRPr="00036A09" w:rsidTr="005F6C6D"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707D7">
              <w:rPr>
                <w:rFonts w:ascii="Tahoma" w:hAnsi="Tahoma" w:cs="Tahoma"/>
                <w:sz w:val="18"/>
                <w:szCs w:val="18"/>
              </w:rPr>
              <w:t>Dwa komputery stacjonarne z monitorami i oprogramowaniem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707D7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707D7" w:rsidRPr="00B17D3E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707D7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4A56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684A56" w:rsidRPr="00036A09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8707D7" w:rsidRPr="00036A09" w:rsidTr="005F6C6D"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707D7">
              <w:rPr>
                <w:rFonts w:ascii="Tahoma" w:hAnsi="Tahoma" w:cs="Tahoma"/>
                <w:sz w:val="18"/>
                <w:szCs w:val="18"/>
              </w:rPr>
              <w:t>Dwa komputery stacjonarne z monitorami i oprogramowaniem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707D7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707D7" w:rsidRPr="00B17D3E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707D7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4A56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Termin realizacji:…………………………………………………..</w:t>
            </w:r>
          </w:p>
          <w:p w:rsidR="00684A56" w:rsidRPr="00036A09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8707D7" w:rsidRPr="00036A09" w:rsidTr="005F6C6D"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707D7">
              <w:rPr>
                <w:rFonts w:ascii="Tahoma" w:hAnsi="Tahoma" w:cs="Tahoma"/>
                <w:sz w:val="18"/>
                <w:szCs w:val="18"/>
              </w:rPr>
              <w:t>Dwie drukarki laserowe (kolor)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707D7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707D7" w:rsidRPr="00B17D3E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707D7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4A56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684A56" w:rsidRPr="00036A09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8707D7" w:rsidRPr="00036A09" w:rsidTr="005F6C6D"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707D7">
              <w:rPr>
                <w:rFonts w:ascii="Tahoma" w:hAnsi="Tahoma" w:cs="Tahoma"/>
                <w:sz w:val="18"/>
                <w:szCs w:val="18"/>
              </w:rPr>
              <w:t>Drukarka laserowa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707D7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707D7" w:rsidRPr="00B17D3E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8707D7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17D3E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4A56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684A56" w:rsidRPr="00036A09" w:rsidRDefault="00684A56" w:rsidP="00684A5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  <w:bookmarkStart w:id="0" w:name="_GoBack"/>
            <w:bookmarkEnd w:id="0"/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8707D7" w:rsidRPr="00036A09" w:rsidTr="005F6C6D">
        <w:trPr>
          <w:jc w:val="center"/>
        </w:trPr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707D7" w:rsidRPr="00036A09" w:rsidTr="005F6C6D">
        <w:trPr>
          <w:jc w:val="center"/>
        </w:trPr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707D7" w:rsidRPr="00036A09" w:rsidTr="005F6C6D">
        <w:trPr>
          <w:jc w:val="center"/>
        </w:trPr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707D7" w:rsidRPr="00036A09" w:rsidTr="005F6C6D">
        <w:trPr>
          <w:jc w:val="center"/>
        </w:trPr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707D7" w:rsidRPr="00036A09" w:rsidTr="005F6C6D">
        <w:trPr>
          <w:jc w:val="center"/>
        </w:trPr>
        <w:tc>
          <w:tcPr>
            <w:tcW w:w="1134" w:type="dxa"/>
          </w:tcPr>
          <w:p w:rsidR="008707D7" w:rsidRPr="00036A09" w:rsidRDefault="008707D7" w:rsidP="005F6C6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707D7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8707D7" w:rsidRPr="00036A09" w:rsidRDefault="008707D7" w:rsidP="005F6C6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1F8" w:rsidRDefault="00FF51F8">
      <w:r>
        <w:separator/>
      </w:r>
    </w:p>
  </w:endnote>
  <w:endnote w:type="continuationSeparator" w:id="0">
    <w:p w:rsidR="00FF51F8" w:rsidRDefault="00FF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D7" w:rsidRDefault="008707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84A56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D7" w:rsidRDefault="008707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1F8" w:rsidRDefault="00FF51F8">
      <w:r>
        <w:separator/>
      </w:r>
    </w:p>
  </w:footnote>
  <w:footnote w:type="continuationSeparator" w:id="0">
    <w:p w:rsidR="00FF51F8" w:rsidRDefault="00FF51F8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D7" w:rsidRDefault="008707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D7" w:rsidRDefault="008707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D7" w:rsidRDefault="008707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1F8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684A56"/>
    <w:rsid w:val="00703495"/>
    <w:rsid w:val="00733F44"/>
    <w:rsid w:val="008707D7"/>
    <w:rsid w:val="00974624"/>
    <w:rsid w:val="00B17D3E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8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74BF-9419-4544-B769-553E873C0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419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2</cp:revision>
  <cp:lastPrinted>2001-01-24T13:21:00Z</cp:lastPrinted>
  <dcterms:created xsi:type="dcterms:W3CDTF">2012-11-16T13:31:00Z</dcterms:created>
  <dcterms:modified xsi:type="dcterms:W3CDTF">2012-11-16T13:31:00Z</dcterms:modified>
</cp:coreProperties>
</file>