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402AC" w:rsidRPr="000402AC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402AC" w:rsidRPr="000402A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402AC" w:rsidP="009A21D7">
      <w:pPr>
        <w:pStyle w:val="Tekstpodstawowywcity"/>
        <w:spacing w:line="360" w:lineRule="auto"/>
        <w:ind w:firstLine="0"/>
      </w:pPr>
      <w:r w:rsidRPr="000402AC">
        <w:rPr>
          <w:b/>
        </w:rPr>
        <w:t>Dostawa sprzętu i oprogramowania komputerowego dla Wydziału Inżynierii Procesowej, Materiałowej i Fizyki Stosowanej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594" w:rsidRDefault="00617594">
      <w:r>
        <w:separator/>
      </w:r>
    </w:p>
  </w:endnote>
  <w:endnote w:type="continuationSeparator" w:id="0">
    <w:p w:rsidR="00617594" w:rsidRDefault="00617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0402AC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0402AC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2AC" w:rsidRDefault="000402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594" w:rsidRDefault="00617594">
      <w:r>
        <w:separator/>
      </w:r>
    </w:p>
  </w:footnote>
  <w:footnote w:type="continuationSeparator" w:id="0">
    <w:p w:rsidR="00617594" w:rsidRDefault="00617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2AC" w:rsidRDefault="000402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2AC" w:rsidRDefault="000402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2AC" w:rsidRDefault="000402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594"/>
    <w:rsid w:val="000402AC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17594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2</cp:revision>
  <cp:lastPrinted>2010-01-07T09:39:00Z</cp:lastPrinted>
  <dcterms:created xsi:type="dcterms:W3CDTF">2012-11-14T08:29:00Z</dcterms:created>
  <dcterms:modified xsi:type="dcterms:W3CDTF">2012-11-14T08:29:00Z</dcterms:modified>
</cp:coreProperties>
</file>