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C20E97" w:rsidRDefault="00C20E97" w:rsidP="00C20E97"/>
    <w:p w:rsidR="00C20E97" w:rsidRDefault="00C20E97" w:rsidP="00C20E97"/>
    <w:p w:rsidR="00C20E97" w:rsidRPr="00C20E97" w:rsidRDefault="00C20E97" w:rsidP="00C20E97"/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986978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986978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986978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986978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986978">
        <w:rPr>
          <w:rFonts w:ascii="Tahoma" w:hAnsi="Tahoma" w:cs="Tahoma"/>
          <w:b/>
          <w:sz w:val="18"/>
          <w:szCs w:val="18"/>
        </w:rPr>
        <w:t>69</w:t>
      </w:r>
    </w:p>
    <w:p w:rsidR="00E54E5A" w:rsidRDefault="00986978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986978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986978">
        <w:rPr>
          <w:rFonts w:ascii="Tahoma" w:hAnsi="Tahoma" w:cs="Tahoma"/>
          <w:b/>
          <w:sz w:val="18"/>
          <w:szCs w:val="18"/>
        </w:rPr>
        <w:t>Częstochowa</w:t>
      </w:r>
    </w:p>
    <w:p w:rsidR="00C20E97" w:rsidRDefault="00C20E97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</w:p>
    <w:p w:rsidR="00C20E97" w:rsidRDefault="00C20E97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</w:p>
    <w:p w:rsidR="00C20E97" w:rsidRPr="00036A09" w:rsidRDefault="00C20E97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986978" w:rsidRPr="00986978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986978" w:rsidRPr="00986978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986978" w:rsidRPr="00986978">
        <w:rPr>
          <w:rFonts w:ascii="Tahoma" w:hAnsi="Tahoma" w:cs="Tahoma"/>
          <w:b/>
          <w:sz w:val="18"/>
          <w:szCs w:val="18"/>
        </w:rPr>
        <w:t>ZP/DK-40/12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p w:rsidR="00C20E97" w:rsidRDefault="00C20E97" w:rsidP="00C20E97">
      <w:pPr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</w:p>
    <w:p w:rsidR="00C20E97" w:rsidRDefault="00C20E97" w:rsidP="00C20E97">
      <w:pPr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</w:p>
    <w:p w:rsidR="00C20E97" w:rsidRPr="00036A09" w:rsidRDefault="00C20E97" w:rsidP="00C20E97">
      <w:pPr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986978" w:rsidRPr="00036A09" w:rsidTr="00CB691F">
        <w:tc>
          <w:tcPr>
            <w:tcW w:w="1134" w:type="dxa"/>
          </w:tcPr>
          <w:p w:rsidR="00986978" w:rsidRPr="00036A09" w:rsidRDefault="00986978" w:rsidP="00CB69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86978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986978" w:rsidRPr="00036A09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86978">
              <w:rPr>
                <w:rFonts w:ascii="Tahoma" w:hAnsi="Tahoma" w:cs="Tahoma"/>
                <w:sz w:val="18"/>
                <w:szCs w:val="18"/>
              </w:rPr>
              <w:t xml:space="preserve">MATLAB- Licencja edukacyjna </w:t>
            </w:r>
            <w:proofErr w:type="spellStart"/>
            <w:r w:rsidRPr="00986978">
              <w:rPr>
                <w:rFonts w:ascii="Tahoma" w:hAnsi="Tahoma" w:cs="Tahoma"/>
                <w:sz w:val="18"/>
                <w:szCs w:val="18"/>
              </w:rPr>
              <w:t>Classroom</w:t>
            </w:r>
            <w:proofErr w:type="spellEnd"/>
            <w:r w:rsidRPr="00986978">
              <w:rPr>
                <w:rFonts w:ascii="Tahoma" w:hAnsi="Tahoma" w:cs="Tahoma"/>
                <w:sz w:val="18"/>
                <w:szCs w:val="18"/>
              </w:rPr>
              <w:t xml:space="preserve"> Kit lub równoważna (25 stanowisk) dla Wydziału Inżynierii Środowiska i Biotechnologii.</w:t>
            </w:r>
          </w:p>
          <w:p w:rsidR="00986978" w:rsidRPr="00036A09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86978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86978" w:rsidRPr="00036A09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86978" w:rsidRPr="00036A09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86978" w:rsidRPr="00C20E97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C20E97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986978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C20E97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EF1B24" w:rsidRDefault="00EF1B24" w:rsidP="00EF1B2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realizacji:…………………………………………………..</w:t>
            </w:r>
          </w:p>
          <w:p w:rsidR="00EF1B24" w:rsidRPr="00036A09" w:rsidRDefault="00EF1B24" w:rsidP="00EF1B2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płatności:………………………………………………...</w:t>
            </w:r>
          </w:p>
        </w:tc>
      </w:tr>
      <w:tr w:rsidR="00986978" w:rsidRPr="00036A09" w:rsidTr="00CB691F">
        <w:tc>
          <w:tcPr>
            <w:tcW w:w="1134" w:type="dxa"/>
          </w:tcPr>
          <w:p w:rsidR="00986978" w:rsidRPr="00036A09" w:rsidRDefault="00986978" w:rsidP="00CB69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86978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986978" w:rsidRPr="00036A09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86978">
              <w:rPr>
                <w:rFonts w:ascii="Tahoma" w:hAnsi="Tahoma" w:cs="Tahoma"/>
                <w:sz w:val="18"/>
                <w:szCs w:val="18"/>
              </w:rPr>
              <w:t>3-letnia licencja programu komputerowego CHEMCAD lub równoważnego dla Wydziału Inżynierii Procesowej, Materiałowej i Fizyki Stosowanej</w:t>
            </w:r>
          </w:p>
          <w:p w:rsidR="00986978" w:rsidRPr="00036A09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86978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86978" w:rsidRPr="00036A09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86978" w:rsidRPr="00036A09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86978" w:rsidRPr="00C20E97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C20E97">
              <w:rPr>
                <w:rFonts w:ascii="Tahoma" w:hAnsi="Tahoma" w:cs="Tahoma"/>
                <w:b/>
                <w:sz w:val="18"/>
                <w:szCs w:val="18"/>
              </w:rPr>
              <w:lastRenderedPageBreak/>
              <w:t>wynosi kwotę brutto</w:t>
            </w:r>
          </w:p>
          <w:p w:rsidR="00986978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C20E97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EF1B24" w:rsidRDefault="00EF1B24" w:rsidP="00EF1B2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realizacji:…………………………………………………..</w:t>
            </w:r>
          </w:p>
          <w:p w:rsidR="00EF1B24" w:rsidRPr="00036A09" w:rsidRDefault="00EF1B24" w:rsidP="00EF1B2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płatności:………………………………………………...</w:t>
            </w:r>
          </w:p>
        </w:tc>
      </w:tr>
      <w:tr w:rsidR="00986978" w:rsidRPr="00036A09" w:rsidTr="00CB691F">
        <w:tc>
          <w:tcPr>
            <w:tcW w:w="1134" w:type="dxa"/>
          </w:tcPr>
          <w:p w:rsidR="00986978" w:rsidRPr="00036A09" w:rsidRDefault="00986978" w:rsidP="00CB69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86978">
              <w:rPr>
                <w:rFonts w:ascii="Tahoma" w:hAnsi="Tahoma" w:cs="Tahoma"/>
                <w:sz w:val="18"/>
                <w:szCs w:val="18"/>
              </w:rPr>
              <w:lastRenderedPageBreak/>
              <w:t>3</w:t>
            </w:r>
          </w:p>
        </w:tc>
        <w:tc>
          <w:tcPr>
            <w:tcW w:w="8044" w:type="dxa"/>
          </w:tcPr>
          <w:p w:rsidR="00986978" w:rsidRPr="00036A09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86978">
              <w:rPr>
                <w:rFonts w:ascii="Tahoma" w:hAnsi="Tahoma" w:cs="Tahoma"/>
                <w:sz w:val="18"/>
                <w:szCs w:val="18"/>
              </w:rPr>
              <w:t xml:space="preserve">Odnowienie subskrypcji uaktualnień licencji  (po 1 szt.): </w:t>
            </w:r>
            <w:proofErr w:type="spellStart"/>
            <w:r w:rsidRPr="00986978">
              <w:rPr>
                <w:rFonts w:ascii="Tahoma" w:hAnsi="Tahoma" w:cs="Tahoma"/>
                <w:sz w:val="18"/>
                <w:szCs w:val="18"/>
              </w:rPr>
              <w:t>Fuzzy</w:t>
            </w:r>
            <w:proofErr w:type="spellEnd"/>
            <w:r w:rsidRPr="00986978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986978">
              <w:rPr>
                <w:rFonts w:ascii="Tahoma" w:hAnsi="Tahoma" w:cs="Tahoma"/>
                <w:sz w:val="18"/>
                <w:szCs w:val="18"/>
              </w:rPr>
              <w:t>Logic</w:t>
            </w:r>
            <w:proofErr w:type="spellEnd"/>
            <w:r w:rsidRPr="00986978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986978">
              <w:rPr>
                <w:rFonts w:ascii="Tahoma" w:hAnsi="Tahoma" w:cs="Tahoma"/>
                <w:sz w:val="18"/>
                <w:szCs w:val="18"/>
              </w:rPr>
              <w:t>Toolbox</w:t>
            </w:r>
            <w:proofErr w:type="spellEnd"/>
            <w:r w:rsidRPr="00986978">
              <w:rPr>
                <w:rFonts w:ascii="Tahoma" w:hAnsi="Tahoma" w:cs="Tahoma"/>
                <w:sz w:val="18"/>
                <w:szCs w:val="18"/>
              </w:rPr>
              <w:t xml:space="preserve">, MATLAB, </w:t>
            </w:r>
            <w:proofErr w:type="spellStart"/>
            <w:r w:rsidRPr="00986978">
              <w:rPr>
                <w:rFonts w:ascii="Tahoma" w:hAnsi="Tahoma" w:cs="Tahoma"/>
                <w:sz w:val="18"/>
                <w:szCs w:val="18"/>
              </w:rPr>
              <w:t>Neural</w:t>
            </w:r>
            <w:proofErr w:type="spellEnd"/>
            <w:r w:rsidRPr="00986978">
              <w:rPr>
                <w:rFonts w:ascii="Tahoma" w:hAnsi="Tahoma" w:cs="Tahoma"/>
                <w:sz w:val="18"/>
                <w:szCs w:val="18"/>
              </w:rPr>
              <w:t xml:space="preserve"> Network </w:t>
            </w:r>
            <w:proofErr w:type="spellStart"/>
            <w:r w:rsidRPr="00986978">
              <w:rPr>
                <w:rFonts w:ascii="Tahoma" w:hAnsi="Tahoma" w:cs="Tahoma"/>
                <w:sz w:val="18"/>
                <w:szCs w:val="18"/>
              </w:rPr>
              <w:t>Toolbox</w:t>
            </w:r>
            <w:proofErr w:type="spellEnd"/>
            <w:r w:rsidRPr="00986978">
              <w:rPr>
                <w:rFonts w:ascii="Tahoma" w:hAnsi="Tahoma" w:cs="Tahoma"/>
                <w:sz w:val="18"/>
                <w:szCs w:val="18"/>
              </w:rPr>
              <w:t xml:space="preserve"> dla Katedry Inżynierii Komputerowej</w:t>
            </w:r>
          </w:p>
          <w:p w:rsidR="00986978" w:rsidRPr="00036A09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86978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86978" w:rsidRPr="00036A09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86978" w:rsidRPr="00036A09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86978" w:rsidRPr="00C20E97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C20E97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986978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C20E97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EF1B24" w:rsidRDefault="00EF1B24" w:rsidP="00EF1B2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realizacji:…………………………………………………..</w:t>
            </w:r>
          </w:p>
          <w:p w:rsidR="00EF1B24" w:rsidRPr="00036A09" w:rsidRDefault="00EF1B24" w:rsidP="00EF1B2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płatności:………………………………………………...</w:t>
            </w:r>
          </w:p>
        </w:tc>
      </w:tr>
      <w:tr w:rsidR="00986978" w:rsidRPr="00036A09" w:rsidTr="00CB691F">
        <w:tc>
          <w:tcPr>
            <w:tcW w:w="1134" w:type="dxa"/>
          </w:tcPr>
          <w:p w:rsidR="00986978" w:rsidRPr="00036A09" w:rsidRDefault="00986978" w:rsidP="00CB69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86978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</w:tcPr>
          <w:p w:rsidR="00986978" w:rsidRPr="00036A09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86978">
              <w:rPr>
                <w:rFonts w:ascii="Tahoma" w:hAnsi="Tahoma" w:cs="Tahoma"/>
                <w:sz w:val="18"/>
                <w:szCs w:val="18"/>
              </w:rPr>
              <w:t>Dwie sztuki licencji: Intel C++ Studio XE 2013 for Linux/</w:t>
            </w:r>
            <w:proofErr w:type="spellStart"/>
            <w:r w:rsidRPr="00986978">
              <w:rPr>
                <w:rFonts w:ascii="Tahoma" w:hAnsi="Tahoma" w:cs="Tahoma"/>
                <w:sz w:val="18"/>
                <w:szCs w:val="18"/>
              </w:rPr>
              <w:t>Edu</w:t>
            </w:r>
            <w:proofErr w:type="spellEnd"/>
            <w:r w:rsidRPr="00986978">
              <w:rPr>
                <w:rFonts w:ascii="Tahoma" w:hAnsi="Tahoma" w:cs="Tahoma"/>
                <w:sz w:val="18"/>
                <w:szCs w:val="18"/>
              </w:rPr>
              <w:t xml:space="preserve">/Single User lub równoważnej dla Miejskiej Sieci Komputerowej </w:t>
            </w:r>
            <w:proofErr w:type="spellStart"/>
            <w:r w:rsidRPr="00986978">
              <w:rPr>
                <w:rFonts w:ascii="Tahoma" w:hAnsi="Tahoma" w:cs="Tahoma"/>
                <w:sz w:val="18"/>
                <w:szCs w:val="18"/>
              </w:rPr>
              <w:t>CzestMAN</w:t>
            </w:r>
            <w:proofErr w:type="spellEnd"/>
          </w:p>
          <w:p w:rsidR="00986978" w:rsidRPr="00036A09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86978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86978" w:rsidRPr="00036A09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86978" w:rsidRPr="00036A09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86978" w:rsidRPr="00C20E97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C20E97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986978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C20E97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EF1B24" w:rsidRDefault="00EF1B24" w:rsidP="00EF1B2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realizacji:…………………………………………………..</w:t>
            </w:r>
          </w:p>
          <w:p w:rsidR="00EF1B24" w:rsidRPr="00036A09" w:rsidRDefault="00EF1B24" w:rsidP="00EF1B2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płatności:………………………………………………...</w:t>
            </w:r>
          </w:p>
        </w:tc>
      </w:tr>
      <w:tr w:rsidR="00986978" w:rsidRPr="00036A09" w:rsidTr="00CB691F">
        <w:tc>
          <w:tcPr>
            <w:tcW w:w="1134" w:type="dxa"/>
          </w:tcPr>
          <w:p w:rsidR="00986978" w:rsidRPr="00036A09" w:rsidRDefault="00986978" w:rsidP="00CB69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86978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</w:tcPr>
          <w:p w:rsidR="00986978" w:rsidRPr="00036A09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86978">
              <w:rPr>
                <w:rFonts w:ascii="Tahoma" w:hAnsi="Tahoma" w:cs="Tahoma"/>
                <w:sz w:val="18"/>
                <w:szCs w:val="18"/>
              </w:rPr>
              <w:t>Komputer PC dla Wydziału Inżynierii Procesowej, Materiałowej i Fizyki Stosowanej</w:t>
            </w:r>
          </w:p>
          <w:p w:rsidR="00986978" w:rsidRPr="00036A09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86978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986978" w:rsidRPr="00036A09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86978" w:rsidRPr="00036A09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86978" w:rsidRPr="00C20E97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C20E97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986978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C20E97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EF1B24" w:rsidRDefault="00EF1B24" w:rsidP="00EF1B2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Termin realizacji:…………………………………………………..</w:t>
            </w:r>
          </w:p>
          <w:p w:rsidR="00EF1B24" w:rsidRPr="00036A09" w:rsidRDefault="00EF1B24" w:rsidP="00EF1B2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Warunki płatności:………………………………………………...</w:t>
            </w:r>
            <w:bookmarkStart w:id="0" w:name="_GoBack"/>
            <w:bookmarkEnd w:id="0"/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986978" w:rsidRPr="00036A09" w:rsidTr="00CB691F">
        <w:trPr>
          <w:jc w:val="center"/>
        </w:trPr>
        <w:tc>
          <w:tcPr>
            <w:tcW w:w="1134" w:type="dxa"/>
          </w:tcPr>
          <w:p w:rsidR="00986978" w:rsidRPr="00036A09" w:rsidRDefault="00986978" w:rsidP="00CB69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86978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986978" w:rsidRPr="00036A09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86978" w:rsidRPr="00036A09" w:rsidTr="00CB691F">
        <w:trPr>
          <w:jc w:val="center"/>
        </w:trPr>
        <w:tc>
          <w:tcPr>
            <w:tcW w:w="1134" w:type="dxa"/>
          </w:tcPr>
          <w:p w:rsidR="00986978" w:rsidRPr="00036A09" w:rsidRDefault="00986978" w:rsidP="00CB69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86978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986978" w:rsidRPr="00036A09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86978" w:rsidRPr="00036A09" w:rsidTr="00CB691F">
        <w:trPr>
          <w:jc w:val="center"/>
        </w:trPr>
        <w:tc>
          <w:tcPr>
            <w:tcW w:w="1134" w:type="dxa"/>
          </w:tcPr>
          <w:p w:rsidR="00986978" w:rsidRPr="00036A09" w:rsidRDefault="00986978" w:rsidP="00CB69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86978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986978" w:rsidRPr="00036A09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86978" w:rsidRPr="00036A09" w:rsidTr="00CB691F">
        <w:trPr>
          <w:jc w:val="center"/>
        </w:trPr>
        <w:tc>
          <w:tcPr>
            <w:tcW w:w="1134" w:type="dxa"/>
          </w:tcPr>
          <w:p w:rsidR="00986978" w:rsidRPr="00036A09" w:rsidRDefault="00986978" w:rsidP="00CB69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86978">
              <w:rPr>
                <w:rFonts w:ascii="Tahoma" w:hAnsi="Tahoma" w:cs="Tahoma"/>
                <w:sz w:val="18"/>
                <w:szCs w:val="18"/>
              </w:rPr>
              <w:lastRenderedPageBreak/>
              <w:t>4</w:t>
            </w:r>
          </w:p>
        </w:tc>
        <w:tc>
          <w:tcPr>
            <w:tcW w:w="8044" w:type="dxa"/>
            <w:vAlign w:val="center"/>
          </w:tcPr>
          <w:p w:rsidR="00986978" w:rsidRPr="00036A09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86978" w:rsidRPr="00036A09" w:rsidTr="00CB691F">
        <w:trPr>
          <w:jc w:val="center"/>
        </w:trPr>
        <w:tc>
          <w:tcPr>
            <w:tcW w:w="1134" w:type="dxa"/>
          </w:tcPr>
          <w:p w:rsidR="00986978" w:rsidRPr="00036A09" w:rsidRDefault="00986978" w:rsidP="00CB691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86978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  <w:vAlign w:val="center"/>
          </w:tcPr>
          <w:p w:rsidR="00986978" w:rsidRPr="00036A09" w:rsidRDefault="00986978" w:rsidP="00CB691F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850" w:rsidRDefault="00257850">
      <w:r>
        <w:separator/>
      </w:r>
    </w:p>
  </w:endnote>
  <w:endnote w:type="continuationSeparator" w:id="0">
    <w:p w:rsidR="00257850" w:rsidRDefault="00257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978" w:rsidRDefault="0098697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EF1B24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978" w:rsidRDefault="009869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850" w:rsidRDefault="00257850">
      <w:r>
        <w:separator/>
      </w:r>
    </w:p>
  </w:footnote>
  <w:footnote w:type="continuationSeparator" w:id="0">
    <w:p w:rsidR="00257850" w:rsidRDefault="00257850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978" w:rsidRDefault="009869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978" w:rsidRDefault="009869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978" w:rsidRDefault="009869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7850"/>
    <w:rsid w:val="00036A09"/>
    <w:rsid w:val="000F18FA"/>
    <w:rsid w:val="00257850"/>
    <w:rsid w:val="00301A06"/>
    <w:rsid w:val="00306360"/>
    <w:rsid w:val="00354AC4"/>
    <w:rsid w:val="004569FD"/>
    <w:rsid w:val="00475250"/>
    <w:rsid w:val="00637863"/>
    <w:rsid w:val="006703E0"/>
    <w:rsid w:val="00703495"/>
    <w:rsid w:val="00733F44"/>
    <w:rsid w:val="00974624"/>
    <w:rsid w:val="00986978"/>
    <w:rsid w:val="00B21345"/>
    <w:rsid w:val="00C20E97"/>
    <w:rsid w:val="00C32A65"/>
    <w:rsid w:val="00C33979"/>
    <w:rsid w:val="00C57DDD"/>
    <w:rsid w:val="00C916FC"/>
    <w:rsid w:val="00E54E5A"/>
    <w:rsid w:val="00EB3C67"/>
    <w:rsid w:val="00EF1B24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0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2DC24-77AF-44A8-AB6C-AFC3C6CE3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463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Aleksandra Cieślak</dc:creator>
  <cp:keywords/>
  <dc:description/>
  <cp:lastModifiedBy>Aleksandra Cieślak</cp:lastModifiedBy>
  <cp:revision>3</cp:revision>
  <cp:lastPrinted>2001-01-24T13:21:00Z</cp:lastPrinted>
  <dcterms:created xsi:type="dcterms:W3CDTF">2012-11-12T12:24:00Z</dcterms:created>
  <dcterms:modified xsi:type="dcterms:W3CDTF">2012-11-16T13:32:00Z</dcterms:modified>
</cp:coreProperties>
</file>